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7E67FDB7" w:rsidR="00E80234" w:rsidRPr="005F2018" w:rsidRDefault="00E07F5D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67D4BCA" wp14:editId="60079416">
                  <wp:extent cx="451168" cy="441643"/>
                  <wp:effectExtent l="0" t="0" r="635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60" cy="44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6CC3E1AB" w:rsidR="00E80234" w:rsidRDefault="00E07F5D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Narrative Consulting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11EA5798" w:rsidR="00E80234" w:rsidRDefault="00E07F5D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5F74E8A6" w14:textId="77777777" w:rsidR="00E80234" w:rsidRDefault="00E80234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</w:p>
    <w:p w14:paraId="245A4A59" w14:textId="037A2DF5" w:rsidR="001352F3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CE4B9D">
        <w:rPr>
          <w:sz w:val="28"/>
          <w:szCs w:val="28"/>
        </w:rPr>
        <w:t>20</w:t>
      </w:r>
      <w:r w:rsidR="00E07F5D">
        <w:rPr>
          <w:sz w:val="28"/>
          <w:szCs w:val="28"/>
        </w:rPr>
        <w:t xml:space="preserve"> </w:t>
      </w:r>
      <w:proofErr w:type="gramStart"/>
      <w:r w:rsidR="00E07F5D">
        <w:rPr>
          <w:sz w:val="28"/>
          <w:szCs w:val="28"/>
        </w:rPr>
        <w:t>minutes</w:t>
      </w:r>
      <w:proofErr w:type="gramEnd"/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7761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467708AA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 xml:space="preserve">This tutorial will </w:t>
            </w:r>
            <w:r w:rsidR="002A21FD">
              <w:rPr>
                <w:rFonts w:cstheme="minorHAnsi"/>
                <w:color w:val="FFFFFF" w:themeColor="background1"/>
                <w:sz w:val="28"/>
                <w:szCs w:val="28"/>
              </w:rPr>
              <w:t>show you how to</w:t>
            </w:r>
            <w:r w:rsidR="0029646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DB63A5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approach </w:t>
            </w:r>
            <w:r w:rsidR="00296463">
              <w:rPr>
                <w:rFonts w:cstheme="minorHAnsi"/>
                <w:color w:val="FFFFFF" w:themeColor="background1"/>
                <w:sz w:val="28"/>
                <w:szCs w:val="28"/>
              </w:rPr>
              <w:t>the GP consultation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677BB0" w14:paraId="439E978E" w14:textId="77777777" w:rsidTr="00FC6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FFFFFF" w:themeFill="background1"/>
            <w:vAlign w:val="center"/>
          </w:tcPr>
          <w:p w14:paraId="3BACF2B8" w14:textId="45787672" w:rsidR="00CB396D" w:rsidRDefault="00677BB0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FB9C79" wp14:editId="3302D12E">
                  <wp:extent cx="400050" cy="400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52" cy="40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shd w:val="clear" w:color="auto" w:fill="FFFFFF" w:themeFill="background1"/>
            <w:vAlign w:val="center"/>
          </w:tcPr>
          <w:p w14:paraId="74E85C13" w14:textId="6C909559" w:rsidR="00CB396D" w:rsidRDefault="00FC6729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Narrative Medicine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CB396D" w:rsidRPr="005060DD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</w:tbl>
    <w:p w14:paraId="2C1AD16B" w14:textId="77777777" w:rsidR="008B28E2" w:rsidRDefault="008B28E2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7E069C5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6FA78160" w14:textId="35E130A3" w:rsidR="00AA69D7" w:rsidRDefault="00AA69D7" w:rsidP="00741EC8">
      <w:pPr>
        <w:spacing w:after="0"/>
        <w:rPr>
          <w:sz w:val="28"/>
          <w:szCs w:val="28"/>
        </w:rPr>
      </w:pPr>
    </w:p>
    <w:p w14:paraId="1B13ADEA" w14:textId="77777777" w:rsidR="00305FAE" w:rsidRPr="003671D0" w:rsidRDefault="00305FAE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B6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081B403B" w14:textId="4D37F10D" w:rsidR="008321B7" w:rsidRDefault="008B28E2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Narrative Medicine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B66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D8282C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359C2CE5" w14:textId="77777777" w:rsidR="00254751" w:rsidRDefault="0052250C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Paradoxically, this is the section </w:t>
            </w:r>
            <w:r w:rsidR="002100C8">
              <w:rPr>
                <w:b w:val="0"/>
                <w:bCs w:val="0"/>
                <w:sz w:val="28"/>
                <w:szCs w:val="28"/>
                <w:lang w:val="en"/>
              </w:rPr>
              <w:t>that I</w:t>
            </w:r>
            <w:r w:rsidR="0069398B">
              <w:rPr>
                <w:b w:val="0"/>
                <w:bCs w:val="0"/>
                <w:sz w:val="28"/>
                <w:szCs w:val="28"/>
                <w:lang w:val="en"/>
              </w:rPr>
              <w:t xml:space="preserve"> will give</w:t>
            </w:r>
            <w:r w:rsidR="002100C8">
              <w:rPr>
                <w:b w:val="0"/>
                <w:bCs w:val="0"/>
                <w:sz w:val="28"/>
                <w:szCs w:val="28"/>
                <w:lang w:val="en"/>
              </w:rPr>
              <w:t xml:space="preserve"> the least narrative.</w:t>
            </w:r>
            <w:r w:rsidR="000D533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3437295F" w14:textId="77777777" w:rsidR="00254751" w:rsidRDefault="00254751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0CD95A1E" w14:textId="43732AA1" w:rsidR="002100C8" w:rsidRDefault="000D533E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There is a fundamental difference between listening to the patient’s problem and listening to the patient’s story. </w:t>
            </w:r>
            <w:r w:rsidR="00F51088">
              <w:rPr>
                <w:b w:val="0"/>
                <w:bCs w:val="0"/>
                <w:sz w:val="28"/>
                <w:szCs w:val="28"/>
                <w:lang w:val="en"/>
              </w:rPr>
              <w:t xml:space="preserve">The latter is what leads to an effective GP consultation and what you need to </w:t>
            </w:r>
            <w:r w:rsidR="00663D42">
              <w:rPr>
                <w:b w:val="0"/>
                <w:bCs w:val="0"/>
                <w:sz w:val="28"/>
                <w:szCs w:val="28"/>
                <w:lang w:val="en"/>
              </w:rPr>
              <w:t>demonstrate in RCA or CSA.</w:t>
            </w:r>
          </w:p>
          <w:p w14:paraId="5730AC53" w14:textId="014FD2E2" w:rsidR="00663D42" w:rsidRDefault="00663D42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6E59DCB3" w14:textId="39D89E90" w:rsidR="00663D42" w:rsidRPr="00663D42" w:rsidRDefault="00254751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All I suggest you do for this </w:t>
            </w:r>
            <w:r w:rsidR="00D6698D">
              <w:rPr>
                <w:b w:val="0"/>
                <w:bCs w:val="0"/>
                <w:sz w:val="28"/>
                <w:szCs w:val="28"/>
                <w:lang w:val="en"/>
              </w:rPr>
              <w:t>tutorial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is to</w:t>
            </w:r>
            <w:r w:rsidR="00663D42">
              <w:rPr>
                <w:b w:val="0"/>
                <w:bCs w:val="0"/>
                <w:sz w:val="28"/>
                <w:szCs w:val="28"/>
                <w:lang w:val="en"/>
              </w:rPr>
              <w:t xml:space="preserve"> watch the video and </w:t>
            </w:r>
            <w:r w:rsidR="00F87BC3">
              <w:rPr>
                <w:b w:val="0"/>
                <w:bCs w:val="0"/>
                <w:sz w:val="28"/>
                <w:szCs w:val="28"/>
                <w:lang w:val="en"/>
              </w:rPr>
              <w:t>when you are consulting in your practices make a real effort to “focus on the story”.</w:t>
            </w:r>
          </w:p>
          <w:p w14:paraId="3A9509ED" w14:textId="1792013F" w:rsidR="008321B7" w:rsidRPr="00D6698D" w:rsidRDefault="008321B7" w:rsidP="00D6698D">
            <w:pPr>
              <w:pStyle w:val="K-Normal"/>
              <w:rPr>
                <w:b w:val="0"/>
                <w:bCs w:val="0"/>
                <w:sz w:val="28"/>
                <w:szCs w:val="28"/>
                <w:u w:val="single"/>
                <w:lang w:val="en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3B59ABF4" w14:textId="0D56808C" w:rsidR="00B66315" w:rsidRDefault="00B66315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4763"/>
        <w:gridCol w:w="266"/>
      </w:tblGrid>
      <w:tr w:rsidR="00E91F12" w:rsidRPr="00571527" w14:paraId="3B8D50CE" w14:textId="77777777" w:rsidTr="00E7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BF8F00" w:themeFill="accent4" w:themeFillShade="BF"/>
          </w:tcPr>
          <w:p w14:paraId="25BC1563" w14:textId="1CD2B24A" w:rsidR="00E91F12" w:rsidRPr="00571527" w:rsidRDefault="00383E7E" w:rsidP="00300A43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Narrative Consulting</w:t>
            </w:r>
            <w:r w:rsidR="00E91F12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Video clip</w:t>
            </w:r>
          </w:p>
        </w:tc>
      </w:tr>
      <w:tr w:rsidR="00305FAE" w14:paraId="008B0BB8" w14:textId="77777777" w:rsidTr="005D6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761C082" w14:textId="77777777" w:rsidR="00E91F12" w:rsidRDefault="00E91F12" w:rsidP="00300A43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3C23149E" w14:textId="4F218944" w:rsidR="00E91F12" w:rsidRPr="0018194A" w:rsidRDefault="00305FAE" w:rsidP="00300A43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804BE02" wp14:editId="3576E840">
                  <wp:extent cx="2331546" cy="1319212"/>
                  <wp:effectExtent l="0" t="0" r="0" b="0"/>
                  <wp:docPr id="6" name="Picture 6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793" cy="133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23979990" w14:textId="77777777" w:rsidR="00E437CE" w:rsidRDefault="00E437CE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8DABFA0" w14:textId="1B799D63" w:rsidR="0020404E" w:rsidRDefault="00E437CE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44C9B88" wp14:editId="14FC7DE8">
                  <wp:simplePos x="0" y="0"/>
                  <wp:positionH relativeFrom="column">
                    <wp:posOffset>1812290</wp:posOffset>
                  </wp:positionH>
                  <wp:positionV relativeFrom="paragraph">
                    <wp:posOffset>-452755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2" name="Graphic 2" descr="Presentation with media with solid fill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resentation with media with solid fill">
                            <a:hlinkClick r:id="rId12"/>
                          </pic:cNvPr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74ED">
              <w:rPr>
                <w:sz w:val="28"/>
                <w:szCs w:val="28"/>
              </w:rPr>
              <w:t>By Dr John Marlow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6AF628E0" w14:textId="77777777" w:rsidR="00E91F12" w:rsidRPr="005A3C16" w:rsidRDefault="00E91F12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05FAE" w:rsidRPr="005C5AD5" w14:paraId="23C665C1" w14:textId="77777777" w:rsidTr="005D6335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14D4C83" w14:textId="77777777" w:rsidR="00E91F12" w:rsidRPr="005C5AD5" w:rsidRDefault="00E91F12" w:rsidP="00300A43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3D7D200C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0443454E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07FCB9E9" w14:textId="77777777" w:rsidR="00F1002B" w:rsidRDefault="00F1002B" w:rsidP="00055217">
      <w:pPr>
        <w:spacing w:after="0"/>
        <w:rPr>
          <w:sz w:val="28"/>
          <w:szCs w:val="28"/>
        </w:rPr>
      </w:pPr>
    </w:p>
    <w:sectPr w:rsidR="00F1002B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75403" w14:textId="77777777" w:rsidR="00456BF0" w:rsidRDefault="00456BF0" w:rsidP="0020381C">
      <w:pPr>
        <w:spacing w:after="0" w:line="240" w:lineRule="auto"/>
      </w:pPr>
      <w:r>
        <w:separator/>
      </w:r>
    </w:p>
  </w:endnote>
  <w:endnote w:type="continuationSeparator" w:id="0">
    <w:p w14:paraId="669E4E75" w14:textId="77777777" w:rsidR="00456BF0" w:rsidRDefault="00456BF0" w:rsidP="0020381C">
      <w:pPr>
        <w:spacing w:after="0" w:line="240" w:lineRule="auto"/>
      </w:pPr>
      <w:r>
        <w:continuationSeparator/>
      </w:r>
    </w:p>
  </w:endnote>
  <w:endnote w:type="continuationNotice" w:id="1">
    <w:p w14:paraId="20DD9C9A" w14:textId="77777777" w:rsidR="00456BF0" w:rsidRDefault="00456B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C07B5" w14:textId="77777777" w:rsidR="00456BF0" w:rsidRDefault="00456BF0" w:rsidP="0020381C">
      <w:pPr>
        <w:spacing w:after="0" w:line="240" w:lineRule="auto"/>
      </w:pPr>
      <w:r>
        <w:separator/>
      </w:r>
    </w:p>
  </w:footnote>
  <w:footnote w:type="continuationSeparator" w:id="0">
    <w:p w14:paraId="3A986CB5" w14:textId="77777777" w:rsidR="00456BF0" w:rsidRDefault="00456BF0" w:rsidP="0020381C">
      <w:pPr>
        <w:spacing w:after="0" w:line="240" w:lineRule="auto"/>
      </w:pPr>
      <w:r>
        <w:continuationSeparator/>
      </w:r>
    </w:p>
  </w:footnote>
  <w:footnote w:type="continuationNotice" w:id="1">
    <w:p w14:paraId="01A98C28" w14:textId="77777777" w:rsidR="00456BF0" w:rsidRDefault="00456B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5DC2"/>
    <w:rsid w:val="00007E31"/>
    <w:rsid w:val="000113DB"/>
    <w:rsid w:val="0001431C"/>
    <w:rsid w:val="00014857"/>
    <w:rsid w:val="00016BF1"/>
    <w:rsid w:val="00016D4C"/>
    <w:rsid w:val="000177A2"/>
    <w:rsid w:val="00017E0F"/>
    <w:rsid w:val="00022466"/>
    <w:rsid w:val="00022FCF"/>
    <w:rsid w:val="00023082"/>
    <w:rsid w:val="00023CF5"/>
    <w:rsid w:val="00025DAE"/>
    <w:rsid w:val="00026878"/>
    <w:rsid w:val="00031AF2"/>
    <w:rsid w:val="00031BF1"/>
    <w:rsid w:val="00032F88"/>
    <w:rsid w:val="00033BB1"/>
    <w:rsid w:val="0003465D"/>
    <w:rsid w:val="00036016"/>
    <w:rsid w:val="00036613"/>
    <w:rsid w:val="00036A54"/>
    <w:rsid w:val="000373EC"/>
    <w:rsid w:val="00040366"/>
    <w:rsid w:val="00041688"/>
    <w:rsid w:val="00041A50"/>
    <w:rsid w:val="00041BAB"/>
    <w:rsid w:val="0004431C"/>
    <w:rsid w:val="0004432E"/>
    <w:rsid w:val="00045408"/>
    <w:rsid w:val="00045B40"/>
    <w:rsid w:val="0004655E"/>
    <w:rsid w:val="00051B9D"/>
    <w:rsid w:val="00053C11"/>
    <w:rsid w:val="0005439C"/>
    <w:rsid w:val="00055217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2472"/>
    <w:rsid w:val="00074661"/>
    <w:rsid w:val="0007619C"/>
    <w:rsid w:val="00077EED"/>
    <w:rsid w:val="00080091"/>
    <w:rsid w:val="000816CD"/>
    <w:rsid w:val="0008186C"/>
    <w:rsid w:val="00081E36"/>
    <w:rsid w:val="000820F6"/>
    <w:rsid w:val="000845EB"/>
    <w:rsid w:val="0008466E"/>
    <w:rsid w:val="000908B8"/>
    <w:rsid w:val="00092F10"/>
    <w:rsid w:val="0009468A"/>
    <w:rsid w:val="000947D0"/>
    <w:rsid w:val="00094CCD"/>
    <w:rsid w:val="0009646A"/>
    <w:rsid w:val="000A1128"/>
    <w:rsid w:val="000A27E1"/>
    <w:rsid w:val="000A4E57"/>
    <w:rsid w:val="000B6B84"/>
    <w:rsid w:val="000B6FF7"/>
    <w:rsid w:val="000C0686"/>
    <w:rsid w:val="000C0A3A"/>
    <w:rsid w:val="000C172D"/>
    <w:rsid w:val="000C4039"/>
    <w:rsid w:val="000C4E78"/>
    <w:rsid w:val="000C51C7"/>
    <w:rsid w:val="000C6B89"/>
    <w:rsid w:val="000C7F2A"/>
    <w:rsid w:val="000D09E8"/>
    <w:rsid w:val="000D1539"/>
    <w:rsid w:val="000D153D"/>
    <w:rsid w:val="000D1BF8"/>
    <w:rsid w:val="000D51FF"/>
    <w:rsid w:val="000D533E"/>
    <w:rsid w:val="000D7998"/>
    <w:rsid w:val="000E311A"/>
    <w:rsid w:val="000E398C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390E"/>
    <w:rsid w:val="000F5326"/>
    <w:rsid w:val="000F7E1F"/>
    <w:rsid w:val="00101018"/>
    <w:rsid w:val="00101461"/>
    <w:rsid w:val="0010549F"/>
    <w:rsid w:val="00105802"/>
    <w:rsid w:val="00106AF0"/>
    <w:rsid w:val="00106E0C"/>
    <w:rsid w:val="00110029"/>
    <w:rsid w:val="00113DA4"/>
    <w:rsid w:val="00114DD6"/>
    <w:rsid w:val="001158ED"/>
    <w:rsid w:val="00121049"/>
    <w:rsid w:val="001219E1"/>
    <w:rsid w:val="00122408"/>
    <w:rsid w:val="001232F4"/>
    <w:rsid w:val="00123409"/>
    <w:rsid w:val="001241C8"/>
    <w:rsid w:val="0012484B"/>
    <w:rsid w:val="0012522D"/>
    <w:rsid w:val="00125424"/>
    <w:rsid w:val="00125D24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2E2D"/>
    <w:rsid w:val="001432A6"/>
    <w:rsid w:val="00154EDF"/>
    <w:rsid w:val="0015635F"/>
    <w:rsid w:val="00160E24"/>
    <w:rsid w:val="001617AF"/>
    <w:rsid w:val="00161AC2"/>
    <w:rsid w:val="0016249D"/>
    <w:rsid w:val="00162EC8"/>
    <w:rsid w:val="001631AF"/>
    <w:rsid w:val="00164B59"/>
    <w:rsid w:val="0016530C"/>
    <w:rsid w:val="001672D5"/>
    <w:rsid w:val="00170AFC"/>
    <w:rsid w:val="00171DEB"/>
    <w:rsid w:val="0017225A"/>
    <w:rsid w:val="00174503"/>
    <w:rsid w:val="00175477"/>
    <w:rsid w:val="001819C8"/>
    <w:rsid w:val="00182D0C"/>
    <w:rsid w:val="00183C30"/>
    <w:rsid w:val="00184980"/>
    <w:rsid w:val="00185FE0"/>
    <w:rsid w:val="00187C22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B0CDE"/>
    <w:rsid w:val="001B1949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07B4"/>
    <w:rsid w:val="001E1AD8"/>
    <w:rsid w:val="001E2B1D"/>
    <w:rsid w:val="001E2EE9"/>
    <w:rsid w:val="001E3C11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1E37"/>
    <w:rsid w:val="0020369F"/>
    <w:rsid w:val="0020381C"/>
    <w:rsid w:val="0020404E"/>
    <w:rsid w:val="00204932"/>
    <w:rsid w:val="002073AD"/>
    <w:rsid w:val="002100C8"/>
    <w:rsid w:val="002131FB"/>
    <w:rsid w:val="00213ADB"/>
    <w:rsid w:val="002143AA"/>
    <w:rsid w:val="002149E2"/>
    <w:rsid w:val="00214B72"/>
    <w:rsid w:val="002157AB"/>
    <w:rsid w:val="002174D6"/>
    <w:rsid w:val="00221772"/>
    <w:rsid w:val="00223295"/>
    <w:rsid w:val="002240D5"/>
    <w:rsid w:val="00227052"/>
    <w:rsid w:val="002277EE"/>
    <w:rsid w:val="002325F4"/>
    <w:rsid w:val="002339DC"/>
    <w:rsid w:val="00234909"/>
    <w:rsid w:val="00234A79"/>
    <w:rsid w:val="002362C1"/>
    <w:rsid w:val="002378D7"/>
    <w:rsid w:val="002404E2"/>
    <w:rsid w:val="00242123"/>
    <w:rsid w:val="00244CBB"/>
    <w:rsid w:val="0024600F"/>
    <w:rsid w:val="00253877"/>
    <w:rsid w:val="002539E9"/>
    <w:rsid w:val="002541B4"/>
    <w:rsid w:val="00254751"/>
    <w:rsid w:val="00254DBE"/>
    <w:rsid w:val="0025563D"/>
    <w:rsid w:val="00256D99"/>
    <w:rsid w:val="0025722E"/>
    <w:rsid w:val="00260F65"/>
    <w:rsid w:val="0026178F"/>
    <w:rsid w:val="002631D7"/>
    <w:rsid w:val="00263787"/>
    <w:rsid w:val="00265767"/>
    <w:rsid w:val="002708FE"/>
    <w:rsid w:val="00271A83"/>
    <w:rsid w:val="00273053"/>
    <w:rsid w:val="0027676F"/>
    <w:rsid w:val="00277E59"/>
    <w:rsid w:val="00280247"/>
    <w:rsid w:val="002803F7"/>
    <w:rsid w:val="002828D9"/>
    <w:rsid w:val="00283282"/>
    <w:rsid w:val="00290FC4"/>
    <w:rsid w:val="00291614"/>
    <w:rsid w:val="0029241E"/>
    <w:rsid w:val="002933C1"/>
    <w:rsid w:val="00296463"/>
    <w:rsid w:val="00297DEE"/>
    <w:rsid w:val="002A0572"/>
    <w:rsid w:val="002A0F07"/>
    <w:rsid w:val="002A1C60"/>
    <w:rsid w:val="002A21FD"/>
    <w:rsid w:val="002A23B1"/>
    <w:rsid w:val="002A322D"/>
    <w:rsid w:val="002A34D6"/>
    <w:rsid w:val="002A45F9"/>
    <w:rsid w:val="002A5349"/>
    <w:rsid w:val="002B43A9"/>
    <w:rsid w:val="002B4F25"/>
    <w:rsid w:val="002B59C6"/>
    <w:rsid w:val="002C2120"/>
    <w:rsid w:val="002C3E55"/>
    <w:rsid w:val="002C606B"/>
    <w:rsid w:val="002D2B2B"/>
    <w:rsid w:val="002D490B"/>
    <w:rsid w:val="002D4AB7"/>
    <w:rsid w:val="002D6CBD"/>
    <w:rsid w:val="002E017E"/>
    <w:rsid w:val="002E1263"/>
    <w:rsid w:val="002E2B16"/>
    <w:rsid w:val="002E30B9"/>
    <w:rsid w:val="002E3299"/>
    <w:rsid w:val="002E4B0E"/>
    <w:rsid w:val="002E7CD4"/>
    <w:rsid w:val="002E7E11"/>
    <w:rsid w:val="002F25C6"/>
    <w:rsid w:val="002F3F17"/>
    <w:rsid w:val="002F58DC"/>
    <w:rsid w:val="002F6500"/>
    <w:rsid w:val="00301248"/>
    <w:rsid w:val="0030158D"/>
    <w:rsid w:val="00305FAE"/>
    <w:rsid w:val="0030759E"/>
    <w:rsid w:val="003104DB"/>
    <w:rsid w:val="00311EE0"/>
    <w:rsid w:val="00314AEA"/>
    <w:rsid w:val="00321FF0"/>
    <w:rsid w:val="00322456"/>
    <w:rsid w:val="00324046"/>
    <w:rsid w:val="00327FD3"/>
    <w:rsid w:val="0033019A"/>
    <w:rsid w:val="00330E1B"/>
    <w:rsid w:val="0033299A"/>
    <w:rsid w:val="003329D8"/>
    <w:rsid w:val="00332DCC"/>
    <w:rsid w:val="003338D6"/>
    <w:rsid w:val="0033668E"/>
    <w:rsid w:val="003369A7"/>
    <w:rsid w:val="00342B8D"/>
    <w:rsid w:val="00342C7A"/>
    <w:rsid w:val="003435D0"/>
    <w:rsid w:val="00345553"/>
    <w:rsid w:val="00345A24"/>
    <w:rsid w:val="003471BC"/>
    <w:rsid w:val="003503BB"/>
    <w:rsid w:val="00351E0B"/>
    <w:rsid w:val="00353845"/>
    <w:rsid w:val="003544D8"/>
    <w:rsid w:val="003555D0"/>
    <w:rsid w:val="00356202"/>
    <w:rsid w:val="00356EC2"/>
    <w:rsid w:val="00357DA0"/>
    <w:rsid w:val="0036020C"/>
    <w:rsid w:val="00360349"/>
    <w:rsid w:val="00360A4E"/>
    <w:rsid w:val="00363E3F"/>
    <w:rsid w:val="00365067"/>
    <w:rsid w:val="00366F6D"/>
    <w:rsid w:val="00366FE9"/>
    <w:rsid w:val="003671D0"/>
    <w:rsid w:val="00367823"/>
    <w:rsid w:val="00371628"/>
    <w:rsid w:val="00374BA6"/>
    <w:rsid w:val="00374C5D"/>
    <w:rsid w:val="00380164"/>
    <w:rsid w:val="00381BF2"/>
    <w:rsid w:val="00383547"/>
    <w:rsid w:val="00383E7E"/>
    <w:rsid w:val="00384D73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4642"/>
    <w:rsid w:val="003A5374"/>
    <w:rsid w:val="003A7A86"/>
    <w:rsid w:val="003A7EEF"/>
    <w:rsid w:val="003B0706"/>
    <w:rsid w:val="003B0F87"/>
    <w:rsid w:val="003B1301"/>
    <w:rsid w:val="003B1764"/>
    <w:rsid w:val="003B51DD"/>
    <w:rsid w:val="003B6772"/>
    <w:rsid w:val="003B70D7"/>
    <w:rsid w:val="003C301E"/>
    <w:rsid w:val="003C605B"/>
    <w:rsid w:val="003C6E86"/>
    <w:rsid w:val="003D0146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24B6"/>
    <w:rsid w:val="003F3AAD"/>
    <w:rsid w:val="003F428E"/>
    <w:rsid w:val="003F7618"/>
    <w:rsid w:val="003F7620"/>
    <w:rsid w:val="004009FD"/>
    <w:rsid w:val="0040102D"/>
    <w:rsid w:val="004031FF"/>
    <w:rsid w:val="0040428D"/>
    <w:rsid w:val="00405EBE"/>
    <w:rsid w:val="00410860"/>
    <w:rsid w:val="00410BCC"/>
    <w:rsid w:val="00414F2B"/>
    <w:rsid w:val="00415580"/>
    <w:rsid w:val="00416106"/>
    <w:rsid w:val="004171B6"/>
    <w:rsid w:val="00417DC3"/>
    <w:rsid w:val="0042143E"/>
    <w:rsid w:val="00421DBD"/>
    <w:rsid w:val="0042374C"/>
    <w:rsid w:val="00423E75"/>
    <w:rsid w:val="00424B2C"/>
    <w:rsid w:val="0042552F"/>
    <w:rsid w:val="00436136"/>
    <w:rsid w:val="004368F6"/>
    <w:rsid w:val="00437BDC"/>
    <w:rsid w:val="00440F63"/>
    <w:rsid w:val="00441D33"/>
    <w:rsid w:val="00443B76"/>
    <w:rsid w:val="00444171"/>
    <w:rsid w:val="00446A54"/>
    <w:rsid w:val="00447316"/>
    <w:rsid w:val="004475E1"/>
    <w:rsid w:val="004475EF"/>
    <w:rsid w:val="004506BE"/>
    <w:rsid w:val="00450999"/>
    <w:rsid w:val="0045162B"/>
    <w:rsid w:val="00453645"/>
    <w:rsid w:val="00453DB3"/>
    <w:rsid w:val="0045543E"/>
    <w:rsid w:val="00456BF0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360"/>
    <w:rsid w:val="00477BB4"/>
    <w:rsid w:val="00477E6E"/>
    <w:rsid w:val="00480E1C"/>
    <w:rsid w:val="004812F4"/>
    <w:rsid w:val="0048354B"/>
    <w:rsid w:val="004848BB"/>
    <w:rsid w:val="00485418"/>
    <w:rsid w:val="00486674"/>
    <w:rsid w:val="0048764B"/>
    <w:rsid w:val="004904D3"/>
    <w:rsid w:val="0049098A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C7D90"/>
    <w:rsid w:val="004D0678"/>
    <w:rsid w:val="004D1514"/>
    <w:rsid w:val="004D245C"/>
    <w:rsid w:val="004D423B"/>
    <w:rsid w:val="004D5660"/>
    <w:rsid w:val="004D700C"/>
    <w:rsid w:val="004D70D8"/>
    <w:rsid w:val="004E0735"/>
    <w:rsid w:val="004E0E42"/>
    <w:rsid w:val="004E1F35"/>
    <w:rsid w:val="004E20E0"/>
    <w:rsid w:val="004E5058"/>
    <w:rsid w:val="004E5BA6"/>
    <w:rsid w:val="004E68AD"/>
    <w:rsid w:val="004F10F3"/>
    <w:rsid w:val="004F2054"/>
    <w:rsid w:val="004F2C89"/>
    <w:rsid w:val="004F35C7"/>
    <w:rsid w:val="004F668F"/>
    <w:rsid w:val="004F6CD8"/>
    <w:rsid w:val="00500993"/>
    <w:rsid w:val="005038A5"/>
    <w:rsid w:val="00504C78"/>
    <w:rsid w:val="005060DD"/>
    <w:rsid w:val="005067EB"/>
    <w:rsid w:val="00507D1B"/>
    <w:rsid w:val="00511169"/>
    <w:rsid w:val="00512317"/>
    <w:rsid w:val="00515AD5"/>
    <w:rsid w:val="0051764E"/>
    <w:rsid w:val="0052250C"/>
    <w:rsid w:val="00524314"/>
    <w:rsid w:val="0052662C"/>
    <w:rsid w:val="00526D98"/>
    <w:rsid w:val="00526E2D"/>
    <w:rsid w:val="00527860"/>
    <w:rsid w:val="00527D26"/>
    <w:rsid w:val="005312E3"/>
    <w:rsid w:val="005323C0"/>
    <w:rsid w:val="0053300F"/>
    <w:rsid w:val="00536D30"/>
    <w:rsid w:val="005462D8"/>
    <w:rsid w:val="00547882"/>
    <w:rsid w:val="00547C5C"/>
    <w:rsid w:val="00550B0B"/>
    <w:rsid w:val="005521EA"/>
    <w:rsid w:val="00552269"/>
    <w:rsid w:val="005560F6"/>
    <w:rsid w:val="00556688"/>
    <w:rsid w:val="0055769E"/>
    <w:rsid w:val="005600EB"/>
    <w:rsid w:val="005611CE"/>
    <w:rsid w:val="005612B7"/>
    <w:rsid w:val="00564F9A"/>
    <w:rsid w:val="0057071F"/>
    <w:rsid w:val="00571527"/>
    <w:rsid w:val="00571AD1"/>
    <w:rsid w:val="00573347"/>
    <w:rsid w:val="00573492"/>
    <w:rsid w:val="00573A23"/>
    <w:rsid w:val="005749A8"/>
    <w:rsid w:val="005772D3"/>
    <w:rsid w:val="005774ED"/>
    <w:rsid w:val="00577B76"/>
    <w:rsid w:val="00577C85"/>
    <w:rsid w:val="005803F5"/>
    <w:rsid w:val="005854E0"/>
    <w:rsid w:val="00591528"/>
    <w:rsid w:val="005936C3"/>
    <w:rsid w:val="00595D8E"/>
    <w:rsid w:val="00595E98"/>
    <w:rsid w:val="00596A32"/>
    <w:rsid w:val="005A0899"/>
    <w:rsid w:val="005A182D"/>
    <w:rsid w:val="005A3A03"/>
    <w:rsid w:val="005A3A7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11B0"/>
    <w:rsid w:val="005D4054"/>
    <w:rsid w:val="005D5758"/>
    <w:rsid w:val="005D6335"/>
    <w:rsid w:val="005D7FD1"/>
    <w:rsid w:val="005E1295"/>
    <w:rsid w:val="005E1AFC"/>
    <w:rsid w:val="005E2839"/>
    <w:rsid w:val="005E2ADE"/>
    <w:rsid w:val="005E3084"/>
    <w:rsid w:val="005E46D2"/>
    <w:rsid w:val="005E6399"/>
    <w:rsid w:val="005E7107"/>
    <w:rsid w:val="005E7A7E"/>
    <w:rsid w:val="005F1A1F"/>
    <w:rsid w:val="005F2018"/>
    <w:rsid w:val="005F2516"/>
    <w:rsid w:val="005F2EC6"/>
    <w:rsid w:val="005F390B"/>
    <w:rsid w:val="005F4E82"/>
    <w:rsid w:val="005F7751"/>
    <w:rsid w:val="0060375E"/>
    <w:rsid w:val="006037BC"/>
    <w:rsid w:val="00604CC8"/>
    <w:rsid w:val="0060596F"/>
    <w:rsid w:val="006075EB"/>
    <w:rsid w:val="00607C10"/>
    <w:rsid w:val="00607C1C"/>
    <w:rsid w:val="006119B3"/>
    <w:rsid w:val="00612FA3"/>
    <w:rsid w:val="00613503"/>
    <w:rsid w:val="00614CE7"/>
    <w:rsid w:val="00615223"/>
    <w:rsid w:val="00615427"/>
    <w:rsid w:val="00615C96"/>
    <w:rsid w:val="006202D1"/>
    <w:rsid w:val="00620FCC"/>
    <w:rsid w:val="006216FD"/>
    <w:rsid w:val="006222A9"/>
    <w:rsid w:val="0062443C"/>
    <w:rsid w:val="00626378"/>
    <w:rsid w:val="0063174E"/>
    <w:rsid w:val="00633423"/>
    <w:rsid w:val="00635EC2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42"/>
    <w:rsid w:val="00663DDB"/>
    <w:rsid w:val="00664222"/>
    <w:rsid w:val="00665323"/>
    <w:rsid w:val="00670DD1"/>
    <w:rsid w:val="006724A3"/>
    <w:rsid w:val="0067520F"/>
    <w:rsid w:val="00675AC3"/>
    <w:rsid w:val="00676395"/>
    <w:rsid w:val="00677796"/>
    <w:rsid w:val="00677BB0"/>
    <w:rsid w:val="00677EBA"/>
    <w:rsid w:val="00684DF2"/>
    <w:rsid w:val="006861B0"/>
    <w:rsid w:val="00687238"/>
    <w:rsid w:val="00687A17"/>
    <w:rsid w:val="00690891"/>
    <w:rsid w:val="00691554"/>
    <w:rsid w:val="0069309C"/>
    <w:rsid w:val="0069398B"/>
    <w:rsid w:val="0069587C"/>
    <w:rsid w:val="006971C1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3F2B"/>
    <w:rsid w:val="006B3FE6"/>
    <w:rsid w:val="006C1CFE"/>
    <w:rsid w:val="006C21DC"/>
    <w:rsid w:val="006C3848"/>
    <w:rsid w:val="006C5EE0"/>
    <w:rsid w:val="006C7055"/>
    <w:rsid w:val="006D3BDF"/>
    <w:rsid w:val="006D442F"/>
    <w:rsid w:val="006D632F"/>
    <w:rsid w:val="006D6CEC"/>
    <w:rsid w:val="006E04AF"/>
    <w:rsid w:val="006E0551"/>
    <w:rsid w:val="006E1FDD"/>
    <w:rsid w:val="006E34DA"/>
    <w:rsid w:val="006E3931"/>
    <w:rsid w:val="006E4D08"/>
    <w:rsid w:val="006E5D3A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20577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1436"/>
    <w:rsid w:val="00752F71"/>
    <w:rsid w:val="007551CA"/>
    <w:rsid w:val="007562D2"/>
    <w:rsid w:val="007567EF"/>
    <w:rsid w:val="00757E9C"/>
    <w:rsid w:val="0076076C"/>
    <w:rsid w:val="007607E6"/>
    <w:rsid w:val="00761B52"/>
    <w:rsid w:val="00761F06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804DA"/>
    <w:rsid w:val="00780C8E"/>
    <w:rsid w:val="00781526"/>
    <w:rsid w:val="00781610"/>
    <w:rsid w:val="00782D07"/>
    <w:rsid w:val="007836B5"/>
    <w:rsid w:val="00784B8B"/>
    <w:rsid w:val="00785A19"/>
    <w:rsid w:val="00785BAE"/>
    <w:rsid w:val="00786C14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ED1"/>
    <w:rsid w:val="007A478A"/>
    <w:rsid w:val="007B08B6"/>
    <w:rsid w:val="007B22F1"/>
    <w:rsid w:val="007B371E"/>
    <w:rsid w:val="007B493F"/>
    <w:rsid w:val="007B62F6"/>
    <w:rsid w:val="007B6692"/>
    <w:rsid w:val="007D2C81"/>
    <w:rsid w:val="007D2EBD"/>
    <w:rsid w:val="007D6556"/>
    <w:rsid w:val="007E466C"/>
    <w:rsid w:val="007E49C3"/>
    <w:rsid w:val="007E546E"/>
    <w:rsid w:val="007F13EA"/>
    <w:rsid w:val="007F143F"/>
    <w:rsid w:val="007F1713"/>
    <w:rsid w:val="007F1EFF"/>
    <w:rsid w:val="007F3277"/>
    <w:rsid w:val="007F3BDF"/>
    <w:rsid w:val="007F5E09"/>
    <w:rsid w:val="00801CCD"/>
    <w:rsid w:val="008026BD"/>
    <w:rsid w:val="00803E2D"/>
    <w:rsid w:val="00805483"/>
    <w:rsid w:val="00813A58"/>
    <w:rsid w:val="00813CA3"/>
    <w:rsid w:val="00814159"/>
    <w:rsid w:val="008143F7"/>
    <w:rsid w:val="0081596F"/>
    <w:rsid w:val="00815FE6"/>
    <w:rsid w:val="0081624D"/>
    <w:rsid w:val="00816B79"/>
    <w:rsid w:val="008172E2"/>
    <w:rsid w:val="008231DB"/>
    <w:rsid w:val="0082654A"/>
    <w:rsid w:val="00830DF1"/>
    <w:rsid w:val="008321B7"/>
    <w:rsid w:val="00832AB8"/>
    <w:rsid w:val="0083509B"/>
    <w:rsid w:val="00840571"/>
    <w:rsid w:val="00841D81"/>
    <w:rsid w:val="00843774"/>
    <w:rsid w:val="008438C6"/>
    <w:rsid w:val="008444F5"/>
    <w:rsid w:val="00844836"/>
    <w:rsid w:val="00844975"/>
    <w:rsid w:val="0084547F"/>
    <w:rsid w:val="00845922"/>
    <w:rsid w:val="00845A51"/>
    <w:rsid w:val="008460F4"/>
    <w:rsid w:val="0085022F"/>
    <w:rsid w:val="008515EF"/>
    <w:rsid w:val="008526EF"/>
    <w:rsid w:val="0085281D"/>
    <w:rsid w:val="00853167"/>
    <w:rsid w:val="008547E7"/>
    <w:rsid w:val="00855793"/>
    <w:rsid w:val="0086577A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7497"/>
    <w:rsid w:val="00880334"/>
    <w:rsid w:val="00881565"/>
    <w:rsid w:val="0089046E"/>
    <w:rsid w:val="00890A5F"/>
    <w:rsid w:val="00893EB3"/>
    <w:rsid w:val="00895404"/>
    <w:rsid w:val="008955F3"/>
    <w:rsid w:val="00895A94"/>
    <w:rsid w:val="008A177C"/>
    <w:rsid w:val="008A4041"/>
    <w:rsid w:val="008A424A"/>
    <w:rsid w:val="008A4B2F"/>
    <w:rsid w:val="008A547B"/>
    <w:rsid w:val="008A710F"/>
    <w:rsid w:val="008A790A"/>
    <w:rsid w:val="008B28E2"/>
    <w:rsid w:val="008B3C03"/>
    <w:rsid w:val="008B517D"/>
    <w:rsid w:val="008B6700"/>
    <w:rsid w:val="008B7D63"/>
    <w:rsid w:val="008C339C"/>
    <w:rsid w:val="008C35E6"/>
    <w:rsid w:val="008C43E4"/>
    <w:rsid w:val="008C67BC"/>
    <w:rsid w:val="008D22A3"/>
    <w:rsid w:val="008D523A"/>
    <w:rsid w:val="008D56BC"/>
    <w:rsid w:val="008E2F1F"/>
    <w:rsid w:val="008E3259"/>
    <w:rsid w:val="008E60F4"/>
    <w:rsid w:val="008F1ABE"/>
    <w:rsid w:val="008F3499"/>
    <w:rsid w:val="008F4840"/>
    <w:rsid w:val="008F496F"/>
    <w:rsid w:val="008F4CAE"/>
    <w:rsid w:val="008F5527"/>
    <w:rsid w:val="008F5E18"/>
    <w:rsid w:val="008F6642"/>
    <w:rsid w:val="008F7E7B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5DDB"/>
    <w:rsid w:val="00916A48"/>
    <w:rsid w:val="00917ABC"/>
    <w:rsid w:val="0092100E"/>
    <w:rsid w:val="00921815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562D"/>
    <w:rsid w:val="00945AC8"/>
    <w:rsid w:val="0094738C"/>
    <w:rsid w:val="009501FE"/>
    <w:rsid w:val="00950380"/>
    <w:rsid w:val="00950FC9"/>
    <w:rsid w:val="0095535F"/>
    <w:rsid w:val="00955421"/>
    <w:rsid w:val="00955480"/>
    <w:rsid w:val="009554BB"/>
    <w:rsid w:val="009557E1"/>
    <w:rsid w:val="009568C8"/>
    <w:rsid w:val="00960EB3"/>
    <w:rsid w:val="00962B00"/>
    <w:rsid w:val="00964666"/>
    <w:rsid w:val="0096752A"/>
    <w:rsid w:val="0096790C"/>
    <w:rsid w:val="009700D9"/>
    <w:rsid w:val="0097011D"/>
    <w:rsid w:val="00974B9D"/>
    <w:rsid w:val="00975F99"/>
    <w:rsid w:val="009800D7"/>
    <w:rsid w:val="00984C18"/>
    <w:rsid w:val="00987625"/>
    <w:rsid w:val="00987BB1"/>
    <w:rsid w:val="00991492"/>
    <w:rsid w:val="0099456B"/>
    <w:rsid w:val="00995BF6"/>
    <w:rsid w:val="009A2B8C"/>
    <w:rsid w:val="009A797F"/>
    <w:rsid w:val="009B2262"/>
    <w:rsid w:val="009B3CE2"/>
    <w:rsid w:val="009B3F35"/>
    <w:rsid w:val="009B40E9"/>
    <w:rsid w:val="009B48AC"/>
    <w:rsid w:val="009C0E89"/>
    <w:rsid w:val="009C5B59"/>
    <w:rsid w:val="009C6130"/>
    <w:rsid w:val="009C6A62"/>
    <w:rsid w:val="009C6FE1"/>
    <w:rsid w:val="009D0662"/>
    <w:rsid w:val="009D3CB9"/>
    <w:rsid w:val="009D68E8"/>
    <w:rsid w:val="009D6DD1"/>
    <w:rsid w:val="009D7279"/>
    <w:rsid w:val="009D7DBE"/>
    <w:rsid w:val="009E2735"/>
    <w:rsid w:val="009E6BD2"/>
    <w:rsid w:val="009E7C96"/>
    <w:rsid w:val="009E7D1B"/>
    <w:rsid w:val="009F36AB"/>
    <w:rsid w:val="009F3811"/>
    <w:rsid w:val="009F386C"/>
    <w:rsid w:val="00A00FA3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92A"/>
    <w:rsid w:val="00A15423"/>
    <w:rsid w:val="00A179B2"/>
    <w:rsid w:val="00A2071D"/>
    <w:rsid w:val="00A2086F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13E1"/>
    <w:rsid w:val="00A51DED"/>
    <w:rsid w:val="00A53A20"/>
    <w:rsid w:val="00A555CF"/>
    <w:rsid w:val="00A56908"/>
    <w:rsid w:val="00A61A3D"/>
    <w:rsid w:val="00A61AC0"/>
    <w:rsid w:val="00A62246"/>
    <w:rsid w:val="00A63AF8"/>
    <w:rsid w:val="00A65E63"/>
    <w:rsid w:val="00A67C63"/>
    <w:rsid w:val="00A67E06"/>
    <w:rsid w:val="00A713B7"/>
    <w:rsid w:val="00A71964"/>
    <w:rsid w:val="00A71A64"/>
    <w:rsid w:val="00A71F37"/>
    <w:rsid w:val="00A731B8"/>
    <w:rsid w:val="00A74755"/>
    <w:rsid w:val="00A74A71"/>
    <w:rsid w:val="00A7551E"/>
    <w:rsid w:val="00A7671B"/>
    <w:rsid w:val="00A76754"/>
    <w:rsid w:val="00A776C7"/>
    <w:rsid w:val="00A8078E"/>
    <w:rsid w:val="00A8137A"/>
    <w:rsid w:val="00A81DA1"/>
    <w:rsid w:val="00A83929"/>
    <w:rsid w:val="00A85469"/>
    <w:rsid w:val="00A85844"/>
    <w:rsid w:val="00A8709B"/>
    <w:rsid w:val="00A87AAD"/>
    <w:rsid w:val="00A911BA"/>
    <w:rsid w:val="00A91D21"/>
    <w:rsid w:val="00A920A9"/>
    <w:rsid w:val="00A9436F"/>
    <w:rsid w:val="00A94DA4"/>
    <w:rsid w:val="00A9545A"/>
    <w:rsid w:val="00A9656A"/>
    <w:rsid w:val="00A976E2"/>
    <w:rsid w:val="00AA3479"/>
    <w:rsid w:val="00AA3D9B"/>
    <w:rsid w:val="00AA5979"/>
    <w:rsid w:val="00AA69D7"/>
    <w:rsid w:val="00AB699B"/>
    <w:rsid w:val="00AB7201"/>
    <w:rsid w:val="00AB7B6F"/>
    <w:rsid w:val="00AC0D7D"/>
    <w:rsid w:val="00AC1686"/>
    <w:rsid w:val="00AC2617"/>
    <w:rsid w:val="00AC6B35"/>
    <w:rsid w:val="00AD033E"/>
    <w:rsid w:val="00AD4D59"/>
    <w:rsid w:val="00AD5521"/>
    <w:rsid w:val="00AE067F"/>
    <w:rsid w:val="00AE0B4C"/>
    <w:rsid w:val="00AE31CE"/>
    <w:rsid w:val="00AE4ACE"/>
    <w:rsid w:val="00AE6F12"/>
    <w:rsid w:val="00AF1FEA"/>
    <w:rsid w:val="00AF3FF3"/>
    <w:rsid w:val="00AF5A7E"/>
    <w:rsid w:val="00AF639A"/>
    <w:rsid w:val="00AF63FE"/>
    <w:rsid w:val="00B03E34"/>
    <w:rsid w:val="00B04109"/>
    <w:rsid w:val="00B0615C"/>
    <w:rsid w:val="00B10169"/>
    <w:rsid w:val="00B11314"/>
    <w:rsid w:val="00B12FA9"/>
    <w:rsid w:val="00B14700"/>
    <w:rsid w:val="00B16AB5"/>
    <w:rsid w:val="00B204B8"/>
    <w:rsid w:val="00B207BC"/>
    <w:rsid w:val="00B22505"/>
    <w:rsid w:val="00B22E34"/>
    <w:rsid w:val="00B27FCA"/>
    <w:rsid w:val="00B31900"/>
    <w:rsid w:val="00B31E7C"/>
    <w:rsid w:val="00B32CF6"/>
    <w:rsid w:val="00B36356"/>
    <w:rsid w:val="00B367BC"/>
    <w:rsid w:val="00B42C52"/>
    <w:rsid w:val="00B4312B"/>
    <w:rsid w:val="00B43FDF"/>
    <w:rsid w:val="00B454F3"/>
    <w:rsid w:val="00B45CF9"/>
    <w:rsid w:val="00B469B0"/>
    <w:rsid w:val="00B47E92"/>
    <w:rsid w:val="00B50BA7"/>
    <w:rsid w:val="00B5151C"/>
    <w:rsid w:val="00B5213F"/>
    <w:rsid w:val="00B523BE"/>
    <w:rsid w:val="00B54273"/>
    <w:rsid w:val="00B54A30"/>
    <w:rsid w:val="00B55CA6"/>
    <w:rsid w:val="00B56A49"/>
    <w:rsid w:val="00B5703E"/>
    <w:rsid w:val="00B57668"/>
    <w:rsid w:val="00B618B5"/>
    <w:rsid w:val="00B6385E"/>
    <w:rsid w:val="00B64862"/>
    <w:rsid w:val="00B6532B"/>
    <w:rsid w:val="00B66315"/>
    <w:rsid w:val="00B67344"/>
    <w:rsid w:val="00B67D99"/>
    <w:rsid w:val="00B70E72"/>
    <w:rsid w:val="00B71A6D"/>
    <w:rsid w:val="00B72A67"/>
    <w:rsid w:val="00B72B33"/>
    <w:rsid w:val="00B774C7"/>
    <w:rsid w:val="00B80F94"/>
    <w:rsid w:val="00B815C0"/>
    <w:rsid w:val="00B81F00"/>
    <w:rsid w:val="00B8562D"/>
    <w:rsid w:val="00B91968"/>
    <w:rsid w:val="00B91B63"/>
    <w:rsid w:val="00B92E58"/>
    <w:rsid w:val="00B9370F"/>
    <w:rsid w:val="00B93E16"/>
    <w:rsid w:val="00B969B7"/>
    <w:rsid w:val="00BA2DD1"/>
    <w:rsid w:val="00BA3A1D"/>
    <w:rsid w:val="00BA3E1F"/>
    <w:rsid w:val="00BA4B88"/>
    <w:rsid w:val="00BA50CE"/>
    <w:rsid w:val="00BA63C1"/>
    <w:rsid w:val="00BA645B"/>
    <w:rsid w:val="00BB010D"/>
    <w:rsid w:val="00BB36A7"/>
    <w:rsid w:val="00BB397C"/>
    <w:rsid w:val="00BB4B3B"/>
    <w:rsid w:val="00BB5933"/>
    <w:rsid w:val="00BC09A2"/>
    <w:rsid w:val="00BC581D"/>
    <w:rsid w:val="00BC794B"/>
    <w:rsid w:val="00BD322A"/>
    <w:rsid w:val="00BD4268"/>
    <w:rsid w:val="00BD6A2F"/>
    <w:rsid w:val="00BD7A0F"/>
    <w:rsid w:val="00BE0F42"/>
    <w:rsid w:val="00BE221B"/>
    <w:rsid w:val="00BE4570"/>
    <w:rsid w:val="00BE51F1"/>
    <w:rsid w:val="00BE62E6"/>
    <w:rsid w:val="00BE7B32"/>
    <w:rsid w:val="00BE7F80"/>
    <w:rsid w:val="00BF0A2D"/>
    <w:rsid w:val="00BF1948"/>
    <w:rsid w:val="00BF2387"/>
    <w:rsid w:val="00C01082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59F9"/>
    <w:rsid w:val="00C3738C"/>
    <w:rsid w:val="00C400D8"/>
    <w:rsid w:val="00C41348"/>
    <w:rsid w:val="00C432FD"/>
    <w:rsid w:val="00C43D6A"/>
    <w:rsid w:val="00C441A1"/>
    <w:rsid w:val="00C521EE"/>
    <w:rsid w:val="00C52D3A"/>
    <w:rsid w:val="00C52D5C"/>
    <w:rsid w:val="00C53DB9"/>
    <w:rsid w:val="00C54492"/>
    <w:rsid w:val="00C55AA6"/>
    <w:rsid w:val="00C57E16"/>
    <w:rsid w:val="00C60E4C"/>
    <w:rsid w:val="00C6531B"/>
    <w:rsid w:val="00C65D6E"/>
    <w:rsid w:val="00C6728D"/>
    <w:rsid w:val="00C72C1A"/>
    <w:rsid w:val="00C74526"/>
    <w:rsid w:val="00C74DFE"/>
    <w:rsid w:val="00C75368"/>
    <w:rsid w:val="00C75699"/>
    <w:rsid w:val="00C8030C"/>
    <w:rsid w:val="00C85E7B"/>
    <w:rsid w:val="00C860FE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A1B93"/>
    <w:rsid w:val="00CA4FF3"/>
    <w:rsid w:val="00CA53B6"/>
    <w:rsid w:val="00CA5587"/>
    <w:rsid w:val="00CA5AE5"/>
    <w:rsid w:val="00CA5DCA"/>
    <w:rsid w:val="00CA74C1"/>
    <w:rsid w:val="00CB28D9"/>
    <w:rsid w:val="00CB396D"/>
    <w:rsid w:val="00CB45E4"/>
    <w:rsid w:val="00CB4D54"/>
    <w:rsid w:val="00CB4EC8"/>
    <w:rsid w:val="00CC1740"/>
    <w:rsid w:val="00CC5627"/>
    <w:rsid w:val="00CC57C7"/>
    <w:rsid w:val="00CC67F5"/>
    <w:rsid w:val="00CD0912"/>
    <w:rsid w:val="00CD09BC"/>
    <w:rsid w:val="00CD0C8F"/>
    <w:rsid w:val="00CD3797"/>
    <w:rsid w:val="00CD422A"/>
    <w:rsid w:val="00CD59CE"/>
    <w:rsid w:val="00CD7C3C"/>
    <w:rsid w:val="00CE04CE"/>
    <w:rsid w:val="00CE08F7"/>
    <w:rsid w:val="00CE0FEC"/>
    <w:rsid w:val="00CE1EC7"/>
    <w:rsid w:val="00CE2A97"/>
    <w:rsid w:val="00CE2F9B"/>
    <w:rsid w:val="00CE41B6"/>
    <w:rsid w:val="00CE4B9D"/>
    <w:rsid w:val="00CF0183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0080"/>
    <w:rsid w:val="00D13092"/>
    <w:rsid w:val="00D2220C"/>
    <w:rsid w:val="00D22E35"/>
    <w:rsid w:val="00D22F58"/>
    <w:rsid w:val="00D23831"/>
    <w:rsid w:val="00D2550F"/>
    <w:rsid w:val="00D257E0"/>
    <w:rsid w:val="00D2606A"/>
    <w:rsid w:val="00D27C44"/>
    <w:rsid w:val="00D32405"/>
    <w:rsid w:val="00D34D71"/>
    <w:rsid w:val="00D35897"/>
    <w:rsid w:val="00D3672A"/>
    <w:rsid w:val="00D368F4"/>
    <w:rsid w:val="00D41B15"/>
    <w:rsid w:val="00D42BA8"/>
    <w:rsid w:val="00D43A2E"/>
    <w:rsid w:val="00D43E5C"/>
    <w:rsid w:val="00D44746"/>
    <w:rsid w:val="00D4654D"/>
    <w:rsid w:val="00D47184"/>
    <w:rsid w:val="00D508D4"/>
    <w:rsid w:val="00D50E3A"/>
    <w:rsid w:val="00D565F4"/>
    <w:rsid w:val="00D56AD7"/>
    <w:rsid w:val="00D601BE"/>
    <w:rsid w:val="00D649D7"/>
    <w:rsid w:val="00D6641D"/>
    <w:rsid w:val="00D6698D"/>
    <w:rsid w:val="00D66C49"/>
    <w:rsid w:val="00D67355"/>
    <w:rsid w:val="00D676A7"/>
    <w:rsid w:val="00D677AA"/>
    <w:rsid w:val="00D6790B"/>
    <w:rsid w:val="00D70C07"/>
    <w:rsid w:val="00D73457"/>
    <w:rsid w:val="00D76C97"/>
    <w:rsid w:val="00D80668"/>
    <w:rsid w:val="00D81A3F"/>
    <w:rsid w:val="00D81F8B"/>
    <w:rsid w:val="00D82521"/>
    <w:rsid w:val="00D8282C"/>
    <w:rsid w:val="00D90938"/>
    <w:rsid w:val="00D919BE"/>
    <w:rsid w:val="00D96646"/>
    <w:rsid w:val="00DA1CCC"/>
    <w:rsid w:val="00DA29F4"/>
    <w:rsid w:val="00DA31B1"/>
    <w:rsid w:val="00DA37ED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B63A5"/>
    <w:rsid w:val="00DC06C4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CC7"/>
    <w:rsid w:val="00DD6876"/>
    <w:rsid w:val="00DE3736"/>
    <w:rsid w:val="00DE5101"/>
    <w:rsid w:val="00DE638E"/>
    <w:rsid w:val="00DE70FC"/>
    <w:rsid w:val="00DF0069"/>
    <w:rsid w:val="00DF0E59"/>
    <w:rsid w:val="00DF103C"/>
    <w:rsid w:val="00DF17EA"/>
    <w:rsid w:val="00DF26FA"/>
    <w:rsid w:val="00DF2A3C"/>
    <w:rsid w:val="00DF2E2A"/>
    <w:rsid w:val="00DF68B5"/>
    <w:rsid w:val="00E0305D"/>
    <w:rsid w:val="00E0761A"/>
    <w:rsid w:val="00E07EAE"/>
    <w:rsid w:val="00E07F5D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899"/>
    <w:rsid w:val="00E23CE9"/>
    <w:rsid w:val="00E23E66"/>
    <w:rsid w:val="00E258CE"/>
    <w:rsid w:val="00E26DEA"/>
    <w:rsid w:val="00E31764"/>
    <w:rsid w:val="00E32541"/>
    <w:rsid w:val="00E33104"/>
    <w:rsid w:val="00E33F74"/>
    <w:rsid w:val="00E35314"/>
    <w:rsid w:val="00E377AD"/>
    <w:rsid w:val="00E41D80"/>
    <w:rsid w:val="00E437CE"/>
    <w:rsid w:val="00E44376"/>
    <w:rsid w:val="00E44D69"/>
    <w:rsid w:val="00E45448"/>
    <w:rsid w:val="00E45D85"/>
    <w:rsid w:val="00E471C5"/>
    <w:rsid w:val="00E51C30"/>
    <w:rsid w:val="00E53323"/>
    <w:rsid w:val="00E53FE0"/>
    <w:rsid w:val="00E5477E"/>
    <w:rsid w:val="00E6275F"/>
    <w:rsid w:val="00E62FC5"/>
    <w:rsid w:val="00E65407"/>
    <w:rsid w:val="00E65F33"/>
    <w:rsid w:val="00E70845"/>
    <w:rsid w:val="00E723CE"/>
    <w:rsid w:val="00E72CA3"/>
    <w:rsid w:val="00E72E33"/>
    <w:rsid w:val="00E74EE2"/>
    <w:rsid w:val="00E752F7"/>
    <w:rsid w:val="00E753CF"/>
    <w:rsid w:val="00E80234"/>
    <w:rsid w:val="00E846F0"/>
    <w:rsid w:val="00E8499F"/>
    <w:rsid w:val="00E85001"/>
    <w:rsid w:val="00E86054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A0F6A"/>
    <w:rsid w:val="00EA1B91"/>
    <w:rsid w:val="00EA39A4"/>
    <w:rsid w:val="00EB0A37"/>
    <w:rsid w:val="00EB3832"/>
    <w:rsid w:val="00EB42B0"/>
    <w:rsid w:val="00EB67E8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E418F"/>
    <w:rsid w:val="00EE5106"/>
    <w:rsid w:val="00EE7651"/>
    <w:rsid w:val="00EE77B7"/>
    <w:rsid w:val="00EF0672"/>
    <w:rsid w:val="00EF14EA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4436"/>
    <w:rsid w:val="00F149E5"/>
    <w:rsid w:val="00F17669"/>
    <w:rsid w:val="00F227F1"/>
    <w:rsid w:val="00F22A47"/>
    <w:rsid w:val="00F23300"/>
    <w:rsid w:val="00F25188"/>
    <w:rsid w:val="00F25B8A"/>
    <w:rsid w:val="00F25FF7"/>
    <w:rsid w:val="00F260D8"/>
    <w:rsid w:val="00F267C1"/>
    <w:rsid w:val="00F32289"/>
    <w:rsid w:val="00F33C4C"/>
    <w:rsid w:val="00F34703"/>
    <w:rsid w:val="00F34A87"/>
    <w:rsid w:val="00F352D1"/>
    <w:rsid w:val="00F41DE2"/>
    <w:rsid w:val="00F436DE"/>
    <w:rsid w:val="00F4463E"/>
    <w:rsid w:val="00F44A70"/>
    <w:rsid w:val="00F46E2E"/>
    <w:rsid w:val="00F51088"/>
    <w:rsid w:val="00F51221"/>
    <w:rsid w:val="00F530ED"/>
    <w:rsid w:val="00F534A6"/>
    <w:rsid w:val="00F5509E"/>
    <w:rsid w:val="00F56172"/>
    <w:rsid w:val="00F575F1"/>
    <w:rsid w:val="00F605E3"/>
    <w:rsid w:val="00F61ABD"/>
    <w:rsid w:val="00F64821"/>
    <w:rsid w:val="00F64B62"/>
    <w:rsid w:val="00F64BF2"/>
    <w:rsid w:val="00F65F25"/>
    <w:rsid w:val="00F66B29"/>
    <w:rsid w:val="00F701C3"/>
    <w:rsid w:val="00F708CD"/>
    <w:rsid w:val="00F70D77"/>
    <w:rsid w:val="00F717E3"/>
    <w:rsid w:val="00F72444"/>
    <w:rsid w:val="00F72DE0"/>
    <w:rsid w:val="00F72FF2"/>
    <w:rsid w:val="00F73B0D"/>
    <w:rsid w:val="00F73B7A"/>
    <w:rsid w:val="00F74B8F"/>
    <w:rsid w:val="00F7688A"/>
    <w:rsid w:val="00F76B30"/>
    <w:rsid w:val="00F77898"/>
    <w:rsid w:val="00F77C59"/>
    <w:rsid w:val="00F84CA1"/>
    <w:rsid w:val="00F8524E"/>
    <w:rsid w:val="00F87BC3"/>
    <w:rsid w:val="00F90B0D"/>
    <w:rsid w:val="00F9145C"/>
    <w:rsid w:val="00F927A6"/>
    <w:rsid w:val="00F93087"/>
    <w:rsid w:val="00F9606B"/>
    <w:rsid w:val="00FA1608"/>
    <w:rsid w:val="00FA1D83"/>
    <w:rsid w:val="00FA34B5"/>
    <w:rsid w:val="00FA4683"/>
    <w:rsid w:val="00FA5F60"/>
    <w:rsid w:val="00FA636B"/>
    <w:rsid w:val="00FA67CF"/>
    <w:rsid w:val="00FB276A"/>
    <w:rsid w:val="00FB3892"/>
    <w:rsid w:val="00FB4C9F"/>
    <w:rsid w:val="00FB6480"/>
    <w:rsid w:val="00FC1DFB"/>
    <w:rsid w:val="00FC2033"/>
    <w:rsid w:val="00FC495F"/>
    <w:rsid w:val="00FC5062"/>
    <w:rsid w:val="00FC5175"/>
    <w:rsid w:val="00FC6729"/>
    <w:rsid w:val="00FC6CF2"/>
    <w:rsid w:val="00FC7104"/>
    <w:rsid w:val="00FC769F"/>
    <w:rsid w:val="00FD299D"/>
    <w:rsid w:val="00FD3FD9"/>
    <w:rsid w:val="00FD4BE0"/>
    <w:rsid w:val="00FE1217"/>
    <w:rsid w:val="00FE205E"/>
    <w:rsid w:val="00FE244C"/>
    <w:rsid w:val="00FE264D"/>
    <w:rsid w:val="00FE2843"/>
    <w:rsid w:val="00FE38E1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rEbE-e7Q-o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498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274</cp:revision>
  <dcterms:created xsi:type="dcterms:W3CDTF">2021-05-29T16:16:00Z</dcterms:created>
  <dcterms:modified xsi:type="dcterms:W3CDTF">2021-07-13T09:46:00Z</dcterms:modified>
</cp:coreProperties>
</file>