
<file path=[Content_Types].xml><?xml version="1.0" encoding="utf-8"?>
<Types xmlns="http://schemas.openxmlformats.org/package/2006/content-types">
  <Default Extension="glb" ContentType="model/gltf.binary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9082A3" w14:textId="2CA68BF5" w:rsidR="001352F3" w:rsidRDefault="00374BA6" w:rsidP="00D81A3F">
      <w:pPr>
        <w:tabs>
          <w:tab w:val="left" w:pos="1701"/>
        </w:tabs>
        <w:rPr>
          <w:rFonts w:ascii="Segoe UI Light" w:hAnsi="Segoe UI Light" w:cs="Segoe UI Light"/>
          <w:color w:val="00206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E7C8C04" wp14:editId="16C4CCD8">
            <wp:simplePos x="0" y="0"/>
            <wp:positionH relativeFrom="column">
              <wp:posOffset>6626543</wp:posOffset>
            </wp:positionH>
            <wp:positionV relativeFrom="paragraph">
              <wp:posOffset>85407</wp:posOffset>
            </wp:positionV>
            <wp:extent cx="4876800" cy="4876800"/>
            <wp:effectExtent l="0" t="0" r="0" b="0"/>
            <wp:wrapNone/>
            <wp:docPr id="12" name="Picture 12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Icon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PlainTable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1"/>
        <w:gridCol w:w="7447"/>
        <w:gridCol w:w="448"/>
      </w:tblGrid>
      <w:tr w:rsidR="00E80234" w14:paraId="1F3A962F" w14:textId="77777777" w:rsidTr="009367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6" w:type="dxa"/>
            <w:gridSpan w:val="3"/>
            <w:vAlign w:val="center"/>
          </w:tcPr>
          <w:p w14:paraId="230E11BB" w14:textId="77777777" w:rsidR="00E80234" w:rsidRDefault="00E80234" w:rsidP="009367FF">
            <w:pPr>
              <w:jc w:val="center"/>
              <w:rPr>
                <w:b w:val="0"/>
                <w:bCs w:val="0"/>
                <w:color w:val="F2F2F2" w:themeColor="background1" w:themeShade="F2"/>
                <w:sz w:val="12"/>
                <w:szCs w:val="12"/>
              </w:rPr>
            </w:pPr>
            <w:r w:rsidRPr="005F2018">
              <w:rPr>
                <w:color w:val="F2F2F2" w:themeColor="background1" w:themeShade="F2"/>
                <w:sz w:val="12"/>
                <w:szCs w:val="12"/>
              </w:rPr>
              <w:t>.</w:t>
            </w:r>
          </w:p>
          <w:p w14:paraId="6DCAFC36" w14:textId="77777777" w:rsidR="00E80234" w:rsidRPr="00E0664C" w:rsidRDefault="00E80234" w:rsidP="009367FF">
            <w:pPr>
              <w:rPr>
                <w:rFonts w:asciiTheme="majorHAnsi" w:hAnsiTheme="majorHAnsi" w:cstheme="majorHAnsi"/>
                <w:sz w:val="40"/>
                <w:szCs w:val="40"/>
              </w:rPr>
            </w:pPr>
            <w:r w:rsidRPr="00E0664C">
              <w:rPr>
                <w:rFonts w:asciiTheme="majorHAnsi" w:hAnsiTheme="majorHAnsi" w:cstheme="majorHAnsi"/>
                <w:sz w:val="40"/>
                <w:szCs w:val="40"/>
                <w:lang w:val="en"/>
              </w:rPr>
              <w:t xml:space="preserve">International Medical Graduate Toolkit </w:t>
            </w:r>
          </w:p>
        </w:tc>
      </w:tr>
      <w:tr w:rsidR="00E80234" w14:paraId="1750BE31" w14:textId="77777777" w:rsidTr="009367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vAlign w:val="center"/>
          </w:tcPr>
          <w:p w14:paraId="25A05893" w14:textId="658C470B" w:rsidR="00E80234" w:rsidRPr="005F2018" w:rsidRDefault="007C58F0" w:rsidP="009367FF">
            <w:pPr>
              <w:jc w:val="center"/>
              <w:rPr>
                <w:color w:val="F2F2F2" w:themeColor="background1" w:themeShade="F2"/>
                <w:sz w:val="12"/>
                <w:szCs w:val="12"/>
              </w:rPr>
            </w:pPr>
            <w:r>
              <w:rPr>
                <w:noProof/>
              </w:rPr>
              <w:drawing>
                <wp:inline distT="0" distB="0" distL="0" distR="0" wp14:anchorId="518E51CD" wp14:editId="0A6606B0">
                  <wp:extent cx="488315" cy="488315"/>
                  <wp:effectExtent l="0" t="0" r="6985" b="6985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105" cy="504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47" w:type="dxa"/>
            <w:vAlign w:val="bottom"/>
          </w:tcPr>
          <w:p w14:paraId="6BE90F82" w14:textId="77777777" w:rsidR="00E80234" w:rsidRDefault="00E80234" w:rsidP="009367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  <w:p w14:paraId="40E5DE9C" w14:textId="4A280731" w:rsidR="00E80234" w:rsidRDefault="00DA25B7" w:rsidP="009367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Reflection, Feedback</w:t>
            </w:r>
            <w:r w:rsidR="009C54FE">
              <w:rPr>
                <w:sz w:val="28"/>
                <w:szCs w:val="28"/>
              </w:rPr>
              <w:t xml:space="preserve"> and </w:t>
            </w:r>
            <w:r w:rsidR="00AD4CC2">
              <w:rPr>
                <w:sz w:val="28"/>
                <w:szCs w:val="28"/>
              </w:rPr>
              <w:t>Agendas in the GP Consultation</w:t>
            </w:r>
          </w:p>
          <w:p w14:paraId="1372CE88" w14:textId="6704DED7" w:rsidR="00E80234" w:rsidRDefault="00E80234" w:rsidP="009367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448" w:type="dxa"/>
            <w:vAlign w:val="center"/>
          </w:tcPr>
          <w:p w14:paraId="3669E3B1" w14:textId="7512CA1B" w:rsidR="00E80234" w:rsidRDefault="00AD4CC2" w:rsidP="009367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</w:tbl>
    <w:p w14:paraId="5F74E8A6" w14:textId="77777777" w:rsidR="00E80234" w:rsidRDefault="00E80234" w:rsidP="00D81A3F">
      <w:pPr>
        <w:tabs>
          <w:tab w:val="left" w:pos="1701"/>
        </w:tabs>
        <w:rPr>
          <w:rFonts w:ascii="Segoe UI Light" w:hAnsi="Segoe UI Light" w:cs="Segoe UI Light"/>
          <w:color w:val="002060"/>
          <w:sz w:val="28"/>
          <w:szCs w:val="28"/>
        </w:rPr>
      </w:pPr>
    </w:p>
    <w:p w14:paraId="7E41CC13" w14:textId="6D4720F9" w:rsidR="00E5050E" w:rsidRDefault="00F64B62" w:rsidP="00F64B62">
      <w:pPr>
        <w:tabs>
          <w:tab w:val="left" w:pos="1701"/>
        </w:tabs>
        <w:rPr>
          <w:sz w:val="28"/>
          <w:szCs w:val="28"/>
        </w:rPr>
      </w:pPr>
      <w:r w:rsidRPr="00F64B62">
        <w:rPr>
          <w:b/>
          <w:bCs/>
          <w:sz w:val="28"/>
          <w:szCs w:val="28"/>
        </w:rPr>
        <w:t>Estimated completion time:</w:t>
      </w:r>
      <w:r>
        <w:rPr>
          <w:sz w:val="28"/>
          <w:szCs w:val="28"/>
        </w:rPr>
        <w:t xml:space="preserve"> </w:t>
      </w:r>
      <w:r w:rsidR="0025179D">
        <w:rPr>
          <w:sz w:val="28"/>
          <w:szCs w:val="28"/>
        </w:rPr>
        <w:t>4</w:t>
      </w:r>
      <w:r w:rsidR="00FB6480">
        <w:rPr>
          <w:sz w:val="28"/>
          <w:szCs w:val="28"/>
        </w:rPr>
        <w:t>0</w:t>
      </w:r>
      <w:r>
        <w:rPr>
          <w:sz w:val="28"/>
          <w:szCs w:val="28"/>
        </w:rPr>
        <w:t xml:space="preserve"> minutes</w:t>
      </w:r>
      <w:r w:rsidR="00FB6480">
        <w:rPr>
          <w:sz w:val="28"/>
          <w:szCs w:val="28"/>
        </w:rPr>
        <w:t xml:space="preserve"> + online </w:t>
      </w:r>
      <w:proofErr w:type="gramStart"/>
      <w:r w:rsidR="007D6556">
        <w:rPr>
          <w:sz w:val="28"/>
          <w:szCs w:val="28"/>
        </w:rPr>
        <w:t>resources</w:t>
      </w:r>
      <w:proofErr w:type="gramEnd"/>
    </w:p>
    <w:tbl>
      <w:tblPr>
        <w:tblStyle w:val="PlainTable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6"/>
        <w:gridCol w:w="7678"/>
        <w:gridCol w:w="352"/>
      </w:tblGrid>
      <w:tr w:rsidR="00AA69D7" w:rsidRPr="00571527" w14:paraId="3B466CD2" w14:textId="77777777" w:rsidTr="006119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6" w:type="dxa"/>
            <w:gridSpan w:val="3"/>
            <w:shd w:val="clear" w:color="auto" w:fill="808080" w:themeFill="background1" w:themeFillShade="80"/>
          </w:tcPr>
          <w:p w14:paraId="36E2F10E" w14:textId="06F1389D" w:rsidR="00AA69D7" w:rsidRPr="00571527" w:rsidRDefault="009D0618" w:rsidP="003F651D">
            <w:pPr>
              <w:rPr>
                <w:rFonts w:cstheme="minorHAnsi"/>
                <w:color w:val="FFFFFF" w:themeColor="background1"/>
                <w:sz w:val="28"/>
                <w:szCs w:val="28"/>
              </w:rPr>
            </w:pPr>
            <w:r>
              <w:rPr>
                <w:rFonts w:cstheme="minorHAnsi"/>
                <w:color w:val="FFFFFF" w:themeColor="background1"/>
                <w:sz w:val="28"/>
                <w:szCs w:val="28"/>
              </w:rPr>
              <w:t>This tutorial will help you understand how to succeed in GP training:</w:t>
            </w:r>
          </w:p>
        </w:tc>
      </w:tr>
      <w:tr w:rsidR="00FB77CA" w14:paraId="74449317" w14:textId="77777777" w:rsidTr="006119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1" w:type="dxa"/>
            <w:shd w:val="clear" w:color="auto" w:fill="FFFFFF" w:themeFill="background1"/>
            <w:vAlign w:val="center"/>
          </w:tcPr>
          <w:p w14:paraId="17C979C0" w14:textId="0B88DF53" w:rsidR="00AA69D7" w:rsidRPr="001A3BD0" w:rsidRDefault="009F3C27" w:rsidP="003F651D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25CC89F1" wp14:editId="50F4FAA3">
                  <wp:extent cx="419100" cy="41910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5485" cy="425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91" w:type="dxa"/>
            <w:shd w:val="clear" w:color="auto" w:fill="FFFFFF" w:themeFill="background1"/>
            <w:vAlign w:val="center"/>
          </w:tcPr>
          <w:p w14:paraId="27507CD7" w14:textId="7F2AD125" w:rsidR="00AA69D7" w:rsidRPr="00290FC4" w:rsidRDefault="00F54053" w:rsidP="003F65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Reflection</w:t>
            </w:r>
          </w:p>
        </w:tc>
        <w:tc>
          <w:tcPr>
            <w:tcW w:w="354" w:type="dxa"/>
            <w:shd w:val="clear" w:color="auto" w:fill="FFFFFF" w:themeFill="background1"/>
          </w:tcPr>
          <w:p w14:paraId="55D1FF86" w14:textId="77777777" w:rsidR="00AA69D7" w:rsidRPr="005060DD" w:rsidRDefault="00AA69D7" w:rsidP="003F65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Light" w:hAnsi="Segoe UI Light" w:cs="Segoe UI Light"/>
                <w:color w:val="002060"/>
                <w:sz w:val="28"/>
                <w:szCs w:val="28"/>
              </w:rPr>
            </w:pPr>
          </w:p>
        </w:tc>
      </w:tr>
      <w:tr w:rsidR="00FB77CA" w14:paraId="0773B413" w14:textId="77777777" w:rsidTr="00FA4EE1">
        <w:trPr>
          <w:trHeight w:val="7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1" w:type="dxa"/>
            <w:shd w:val="clear" w:color="auto" w:fill="FFFFFF" w:themeFill="background1"/>
            <w:vAlign w:val="center"/>
          </w:tcPr>
          <w:p w14:paraId="05CBCA47" w14:textId="6BE49146" w:rsidR="00AA69D7" w:rsidRDefault="00FB77CA" w:rsidP="003F651D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587864F5" wp14:editId="1AB39D0C">
                  <wp:extent cx="395288" cy="395288"/>
                  <wp:effectExtent l="0" t="0" r="5080" b="508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8495" cy="398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91" w:type="dxa"/>
            <w:shd w:val="clear" w:color="auto" w:fill="FFFFFF" w:themeFill="background1"/>
            <w:vAlign w:val="center"/>
          </w:tcPr>
          <w:p w14:paraId="761BAF13" w14:textId="3D6EFF9E" w:rsidR="00AA69D7" w:rsidRDefault="00F54053" w:rsidP="003F65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Feedback</w:t>
            </w:r>
          </w:p>
        </w:tc>
        <w:tc>
          <w:tcPr>
            <w:tcW w:w="354" w:type="dxa"/>
            <w:shd w:val="clear" w:color="auto" w:fill="FFFFFF" w:themeFill="background1"/>
          </w:tcPr>
          <w:p w14:paraId="1F186F54" w14:textId="77777777" w:rsidR="00AA69D7" w:rsidRPr="005A3C16" w:rsidRDefault="00AA69D7" w:rsidP="003F65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</w:rPr>
            </w:pPr>
          </w:p>
        </w:tc>
      </w:tr>
      <w:tr w:rsidR="00FB77CA" w14:paraId="265B53EE" w14:textId="77777777" w:rsidTr="00FA4E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1" w:type="dxa"/>
            <w:shd w:val="clear" w:color="auto" w:fill="FFFFFF" w:themeFill="background1"/>
            <w:vAlign w:val="center"/>
          </w:tcPr>
          <w:p w14:paraId="4EBBBCA1" w14:textId="1CBCFBB6" w:rsidR="00AA69D7" w:rsidRPr="00843774" w:rsidRDefault="00AA69D7" w:rsidP="00843774">
            <w:pPr>
              <w:jc w:val="center"/>
              <w:rPr>
                <w:b w:val="0"/>
                <w:bCs w:val="0"/>
                <w:noProof/>
              </w:rPr>
            </w:pPr>
            <w:r w:rsidRPr="000A1128">
              <w:rPr>
                <w:sz w:val="2"/>
                <w:szCs w:val="2"/>
              </w:rPr>
              <w:t>.</w:t>
            </w:r>
            <w:r w:rsidR="00843774">
              <w:t xml:space="preserve"> </w:t>
            </w:r>
            <w:r w:rsidR="00DD54B1">
              <w:rPr>
                <w:noProof/>
              </w:rPr>
              <w:drawing>
                <wp:inline distT="0" distB="0" distL="0" distR="0" wp14:anchorId="19113F86" wp14:editId="45BEB951">
                  <wp:extent cx="488315" cy="488315"/>
                  <wp:effectExtent l="0" t="0" r="6985" b="6985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105" cy="504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</w:t>
            </w:r>
          </w:p>
        </w:tc>
        <w:tc>
          <w:tcPr>
            <w:tcW w:w="7791" w:type="dxa"/>
            <w:shd w:val="clear" w:color="auto" w:fill="FFFFFF" w:themeFill="background1"/>
            <w:vAlign w:val="center"/>
          </w:tcPr>
          <w:p w14:paraId="13403B17" w14:textId="77777777" w:rsidR="00AA69D7" w:rsidRPr="00BC1F59" w:rsidRDefault="00AA69D7" w:rsidP="003F65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14:paraId="2227A997" w14:textId="4333D22E" w:rsidR="00AA69D7" w:rsidRDefault="00F54053" w:rsidP="003F65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Agendas in the GP Consultation</w:t>
            </w:r>
          </w:p>
          <w:p w14:paraId="66A1BD3A" w14:textId="77777777" w:rsidR="00AA69D7" w:rsidRPr="00BC1F59" w:rsidRDefault="00AA69D7" w:rsidP="003F65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354" w:type="dxa"/>
            <w:shd w:val="clear" w:color="auto" w:fill="FFFFFF" w:themeFill="background1"/>
            <w:vAlign w:val="center"/>
          </w:tcPr>
          <w:p w14:paraId="65E53CD3" w14:textId="77777777" w:rsidR="00AA69D7" w:rsidRDefault="00AA69D7" w:rsidP="003F65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</w:tr>
    </w:tbl>
    <w:p w14:paraId="18AF8CCF" w14:textId="77777777" w:rsidR="00AA69D7" w:rsidRDefault="00AA69D7" w:rsidP="00AA69D7">
      <w:pPr>
        <w:spacing w:after="0"/>
        <w:rPr>
          <w:rFonts w:ascii="Segoe UI Light" w:hAnsi="Segoe UI Light" w:cs="Segoe UI Light"/>
          <w:color w:val="002060"/>
          <w:sz w:val="28"/>
          <w:szCs w:val="28"/>
        </w:rPr>
      </w:pPr>
    </w:p>
    <w:tbl>
      <w:tblPr>
        <w:tblStyle w:val="PlainTable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11"/>
        <w:gridCol w:w="7466"/>
        <w:gridCol w:w="449"/>
      </w:tblGrid>
      <w:tr w:rsidR="00AA69D7" w:rsidRPr="00571527" w14:paraId="66BA8BD4" w14:textId="77777777" w:rsidTr="004664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6" w:type="dxa"/>
            <w:gridSpan w:val="3"/>
            <w:shd w:val="clear" w:color="auto" w:fill="808080" w:themeFill="background1" w:themeFillShade="80"/>
          </w:tcPr>
          <w:p w14:paraId="21B98F48" w14:textId="65F633DA" w:rsidR="00AA69D7" w:rsidRPr="00571527" w:rsidRDefault="00AA69D7" w:rsidP="003F651D">
            <w:pPr>
              <w:rPr>
                <w:rFonts w:cstheme="minorHAnsi"/>
                <w:color w:val="FFFFFF" w:themeColor="background1"/>
                <w:sz w:val="28"/>
                <w:szCs w:val="28"/>
              </w:rPr>
            </w:pPr>
            <w:r>
              <w:rPr>
                <w:rFonts w:cstheme="minorHAnsi"/>
                <w:color w:val="FFFFFF" w:themeColor="background1"/>
                <w:sz w:val="28"/>
                <w:szCs w:val="28"/>
              </w:rPr>
              <w:t>Tutorial Autho</w:t>
            </w:r>
            <w:r w:rsidR="004664F6">
              <w:rPr>
                <w:rFonts w:cstheme="minorHAnsi"/>
                <w:color w:val="FFFFFF" w:themeColor="background1"/>
                <w:sz w:val="28"/>
                <w:szCs w:val="28"/>
              </w:rPr>
              <w:t>r</w:t>
            </w:r>
            <w:r w:rsidR="00EE4324">
              <w:rPr>
                <w:rFonts w:cstheme="minorHAnsi"/>
                <w:color w:val="FFFFFF" w:themeColor="background1"/>
                <w:sz w:val="28"/>
                <w:szCs w:val="28"/>
              </w:rPr>
              <w:t>s</w:t>
            </w:r>
            <w:r>
              <w:rPr>
                <w:rFonts w:cstheme="minorHAnsi"/>
                <w:color w:val="FFFFFF" w:themeColor="background1"/>
                <w:sz w:val="28"/>
                <w:szCs w:val="28"/>
              </w:rPr>
              <w:t>:</w:t>
            </w:r>
          </w:p>
        </w:tc>
      </w:tr>
      <w:tr w:rsidR="00EE4324" w14:paraId="751F78FA" w14:textId="77777777" w:rsidTr="004664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1" w:type="dxa"/>
            <w:vAlign w:val="center"/>
          </w:tcPr>
          <w:p w14:paraId="023A7BA8" w14:textId="77777777" w:rsidR="00AA69D7" w:rsidRDefault="00AA69D7" w:rsidP="003F651D">
            <w:pPr>
              <w:jc w:val="center"/>
              <w:rPr>
                <w:b w:val="0"/>
                <w:bCs w:val="0"/>
                <w:color w:val="F2F2F2" w:themeColor="background1" w:themeShade="F2"/>
                <w:sz w:val="12"/>
                <w:szCs w:val="12"/>
              </w:rPr>
            </w:pPr>
            <w:r w:rsidRPr="005F2018">
              <w:rPr>
                <w:color w:val="F2F2F2" w:themeColor="background1" w:themeShade="F2"/>
                <w:sz w:val="12"/>
                <w:szCs w:val="12"/>
              </w:rPr>
              <w:t>.</w:t>
            </w:r>
          </w:p>
          <w:p w14:paraId="18A68CD0" w14:textId="77777777" w:rsidR="00AA69D7" w:rsidRDefault="00AA69D7" w:rsidP="003F651D">
            <w:pPr>
              <w:jc w:val="center"/>
              <w:rPr>
                <w:sz w:val="28"/>
                <w:szCs w:val="28"/>
              </w:rPr>
            </w:pPr>
            <w:r w:rsidRPr="00890A5F">
              <w:rPr>
                <w:noProof/>
                <w:sz w:val="2"/>
                <w:szCs w:val="2"/>
              </w:rPr>
              <w:drawing>
                <wp:inline distT="0" distB="0" distL="0" distR="0" wp14:anchorId="57188052" wp14:editId="61FFAAE5">
                  <wp:extent cx="470535" cy="467995"/>
                  <wp:effectExtent l="0" t="0" r="5715" b="8255"/>
                  <wp:docPr id="1046819200" name="Picture 1046819200" descr="A person in a suit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 descr="A person in a suit&#10;&#10;Description automatically generated with low confidence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0558" cy="46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66" w:type="dxa"/>
            <w:vAlign w:val="bottom"/>
          </w:tcPr>
          <w:p w14:paraId="4874C48E" w14:textId="77777777" w:rsidR="00AA69D7" w:rsidRDefault="00AA69D7" w:rsidP="003F65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John Marlow</w:t>
            </w:r>
          </w:p>
          <w:p w14:paraId="42A566E2" w14:textId="77777777" w:rsidR="00AA69D7" w:rsidRPr="00C228B6" w:rsidRDefault="00AA69D7" w:rsidP="003F65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449" w:type="dxa"/>
            <w:vAlign w:val="center"/>
          </w:tcPr>
          <w:p w14:paraId="5E68CA23" w14:textId="77777777" w:rsidR="00AA69D7" w:rsidRDefault="00AA69D7" w:rsidP="003F65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</w:tr>
      <w:tr w:rsidR="00BA6333" w14:paraId="1D0EF3AF" w14:textId="77777777" w:rsidTr="004664F6">
        <w:trPr>
          <w:trHeight w:val="7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1" w:type="dxa"/>
            <w:vAlign w:val="center"/>
          </w:tcPr>
          <w:p w14:paraId="5B127C75" w14:textId="158283B0" w:rsidR="00BA6333" w:rsidRPr="005F2018" w:rsidRDefault="00BA6333" w:rsidP="003F651D">
            <w:pPr>
              <w:jc w:val="center"/>
              <w:rPr>
                <w:color w:val="F2F2F2" w:themeColor="background1" w:themeShade="F2"/>
                <w:sz w:val="12"/>
                <w:szCs w:val="12"/>
              </w:rPr>
            </w:pPr>
            <w:r>
              <w:rPr>
                <w:noProof/>
              </w:rPr>
              <w:drawing>
                <wp:inline distT="0" distB="0" distL="0" distR="0" wp14:anchorId="4B02B2F4" wp14:editId="41982770">
                  <wp:extent cx="504825" cy="508550"/>
                  <wp:effectExtent l="0" t="0" r="0" b="635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401" cy="5181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66" w:type="dxa"/>
            <w:vAlign w:val="bottom"/>
          </w:tcPr>
          <w:p w14:paraId="6FB9DF55" w14:textId="77777777" w:rsidR="00BA6333" w:rsidRDefault="00BA6333" w:rsidP="003F65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  <w:p w14:paraId="6EDB24AA" w14:textId="77777777" w:rsidR="00BA6333" w:rsidRDefault="00BA6333" w:rsidP="00BA63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Sarah Goulding</w:t>
            </w:r>
          </w:p>
          <w:p w14:paraId="6F3D6D37" w14:textId="48B9B631" w:rsidR="00BA6333" w:rsidRDefault="00BA6333" w:rsidP="003F65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449" w:type="dxa"/>
            <w:vAlign w:val="center"/>
          </w:tcPr>
          <w:p w14:paraId="2293D995" w14:textId="77777777" w:rsidR="00BA6333" w:rsidRDefault="00BA6333" w:rsidP="003F65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</w:tr>
    </w:tbl>
    <w:p w14:paraId="56ED85A2" w14:textId="77777777" w:rsidR="00AA69D7" w:rsidRDefault="00AA69D7" w:rsidP="00AA69D7">
      <w:pPr>
        <w:spacing w:after="0"/>
        <w:rPr>
          <w:rFonts w:ascii="Segoe UI Light" w:hAnsi="Segoe UI Light" w:cs="Segoe UI Light"/>
          <w:color w:val="002060"/>
          <w:sz w:val="28"/>
          <w:szCs w:val="28"/>
        </w:rPr>
      </w:pPr>
    </w:p>
    <w:p w14:paraId="6FA78160" w14:textId="77777777" w:rsidR="00AA69D7" w:rsidRPr="003671D0" w:rsidRDefault="00AA69D7" w:rsidP="00741EC8">
      <w:pPr>
        <w:spacing w:after="0"/>
        <w:rPr>
          <w:sz w:val="28"/>
          <w:szCs w:val="28"/>
        </w:rPr>
      </w:pPr>
    </w:p>
    <w:tbl>
      <w:tblPr>
        <w:tblStyle w:val="GridTable4-Accent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B050"/>
        <w:tblLook w:val="04A0" w:firstRow="1" w:lastRow="0" w:firstColumn="1" w:lastColumn="0" w:noHBand="0" w:noVBand="1"/>
      </w:tblPr>
      <w:tblGrid>
        <w:gridCol w:w="8609"/>
        <w:gridCol w:w="417"/>
      </w:tblGrid>
      <w:tr w:rsidR="008321B7" w14:paraId="6104543A" w14:textId="77777777" w:rsidTr="00B663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050"/>
          </w:tcPr>
          <w:p w14:paraId="081B403B" w14:textId="00E640E2" w:rsidR="008321B7" w:rsidRDefault="00DD54B1" w:rsidP="00DC71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Reflection</w:t>
            </w:r>
          </w:p>
        </w:tc>
        <w:tc>
          <w:tcPr>
            <w:tcW w:w="41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050"/>
          </w:tcPr>
          <w:p w14:paraId="187BD0C2" w14:textId="77777777" w:rsidR="008321B7" w:rsidRDefault="008321B7" w:rsidP="00DC714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</w:tr>
      <w:tr w:rsidR="008321B7" w14:paraId="1AAA54DB" w14:textId="77777777" w:rsidTr="00B663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9" w:type="dxa"/>
            <w:shd w:val="clear" w:color="auto" w:fill="E2EFD9" w:themeFill="accent6" w:themeFillTint="33"/>
          </w:tcPr>
          <w:p w14:paraId="7E202649" w14:textId="77777777" w:rsidR="008321B7" w:rsidRPr="007933A8" w:rsidRDefault="008321B7" w:rsidP="00DC7148">
            <w:pPr>
              <w:rPr>
                <w:sz w:val="16"/>
                <w:szCs w:val="16"/>
              </w:rPr>
            </w:pPr>
          </w:p>
        </w:tc>
        <w:tc>
          <w:tcPr>
            <w:tcW w:w="417" w:type="dxa"/>
            <w:shd w:val="clear" w:color="auto" w:fill="E2EFD9" w:themeFill="accent6" w:themeFillTint="33"/>
          </w:tcPr>
          <w:p w14:paraId="3269A9F8" w14:textId="77777777" w:rsidR="008321B7" w:rsidRPr="007933A8" w:rsidRDefault="008321B7" w:rsidP="00DC71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8321B7" w14:paraId="68929357" w14:textId="77777777" w:rsidTr="00B66315">
        <w:trPr>
          <w:trHeight w:val="12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9" w:type="dxa"/>
            <w:shd w:val="clear" w:color="auto" w:fill="E2EFD9" w:themeFill="accent6" w:themeFillTint="33"/>
          </w:tcPr>
          <w:p w14:paraId="51F627B6" w14:textId="0113EF08" w:rsidR="004A6FB8" w:rsidRDefault="00FB4C34" w:rsidP="00B66315">
            <w:pPr>
              <w:pStyle w:val="K-Normal"/>
              <w:ind w:left="142"/>
              <w:rPr>
                <w:sz w:val="28"/>
                <w:szCs w:val="28"/>
                <w:lang w:val="en"/>
              </w:rPr>
            </w:pPr>
            <w:r>
              <w:rPr>
                <w:b w:val="0"/>
                <w:bCs w:val="0"/>
                <w:sz w:val="28"/>
                <w:szCs w:val="28"/>
                <w:lang w:val="en"/>
              </w:rPr>
              <w:t>UK trainees have grown up with reflection</w:t>
            </w:r>
            <w:r w:rsidR="00516567">
              <w:rPr>
                <w:b w:val="0"/>
                <w:bCs w:val="0"/>
                <w:sz w:val="28"/>
                <w:szCs w:val="28"/>
                <w:lang w:val="en"/>
              </w:rPr>
              <w:t>.</w:t>
            </w:r>
            <w:r>
              <w:rPr>
                <w:b w:val="0"/>
                <w:bCs w:val="0"/>
                <w:sz w:val="28"/>
                <w:szCs w:val="28"/>
                <w:lang w:val="en"/>
              </w:rPr>
              <w:t xml:space="preserve"> </w:t>
            </w:r>
            <w:r w:rsidR="00516567">
              <w:rPr>
                <w:b w:val="0"/>
                <w:bCs w:val="0"/>
                <w:sz w:val="28"/>
                <w:szCs w:val="28"/>
                <w:lang w:val="en"/>
              </w:rPr>
              <w:t>I</w:t>
            </w:r>
            <w:r w:rsidR="0048091D">
              <w:rPr>
                <w:b w:val="0"/>
                <w:bCs w:val="0"/>
                <w:sz w:val="28"/>
                <w:szCs w:val="28"/>
                <w:lang w:val="en"/>
              </w:rPr>
              <w:t>t is</w:t>
            </w:r>
            <w:r w:rsidR="00F10981">
              <w:rPr>
                <w:b w:val="0"/>
                <w:bCs w:val="0"/>
                <w:sz w:val="28"/>
                <w:szCs w:val="28"/>
                <w:lang w:val="en"/>
              </w:rPr>
              <w:t xml:space="preserve"> part of their</w:t>
            </w:r>
            <w:r w:rsidR="00415A81">
              <w:rPr>
                <w:b w:val="0"/>
                <w:bCs w:val="0"/>
                <w:sz w:val="28"/>
                <w:szCs w:val="28"/>
                <w:lang w:val="en"/>
              </w:rPr>
              <w:t xml:space="preserve"> DNA</w:t>
            </w:r>
            <w:r w:rsidR="009568FC">
              <w:rPr>
                <w:b w:val="0"/>
                <w:bCs w:val="0"/>
                <w:sz w:val="28"/>
                <w:szCs w:val="28"/>
                <w:lang w:val="en"/>
              </w:rPr>
              <w:t xml:space="preserve"> and </w:t>
            </w:r>
            <w:r w:rsidR="00F10981">
              <w:rPr>
                <w:b w:val="0"/>
                <w:bCs w:val="0"/>
                <w:sz w:val="28"/>
                <w:szCs w:val="28"/>
                <w:lang w:val="en"/>
              </w:rPr>
              <w:t xml:space="preserve">is </w:t>
            </w:r>
            <w:r w:rsidR="009568FC">
              <w:rPr>
                <w:b w:val="0"/>
                <w:bCs w:val="0"/>
                <w:sz w:val="28"/>
                <w:szCs w:val="28"/>
                <w:lang w:val="en"/>
              </w:rPr>
              <w:t>ingrained in</w:t>
            </w:r>
            <w:r w:rsidR="00F10981">
              <w:rPr>
                <w:b w:val="0"/>
                <w:bCs w:val="0"/>
                <w:sz w:val="28"/>
                <w:szCs w:val="28"/>
                <w:lang w:val="en"/>
              </w:rPr>
              <w:t xml:space="preserve"> </w:t>
            </w:r>
            <w:r w:rsidR="009568FC">
              <w:rPr>
                <w:b w:val="0"/>
                <w:bCs w:val="0"/>
                <w:sz w:val="28"/>
                <w:szCs w:val="28"/>
                <w:lang w:val="en"/>
              </w:rPr>
              <w:t xml:space="preserve">medical learning culture. </w:t>
            </w:r>
            <w:r w:rsidR="00B832CC">
              <w:rPr>
                <w:b w:val="0"/>
                <w:bCs w:val="0"/>
                <w:sz w:val="28"/>
                <w:szCs w:val="28"/>
                <w:lang w:val="en"/>
              </w:rPr>
              <w:t>For</w:t>
            </w:r>
            <w:r w:rsidR="00327828">
              <w:rPr>
                <w:b w:val="0"/>
                <w:bCs w:val="0"/>
                <w:sz w:val="28"/>
                <w:szCs w:val="28"/>
                <w:lang w:val="en"/>
              </w:rPr>
              <w:t xml:space="preserve"> many</w:t>
            </w:r>
            <w:r w:rsidR="00B832CC">
              <w:rPr>
                <w:b w:val="0"/>
                <w:bCs w:val="0"/>
                <w:sz w:val="28"/>
                <w:szCs w:val="28"/>
                <w:lang w:val="en"/>
              </w:rPr>
              <w:t xml:space="preserve"> International Graduates, reflect</w:t>
            </w:r>
            <w:r w:rsidR="00327828">
              <w:rPr>
                <w:b w:val="0"/>
                <w:bCs w:val="0"/>
                <w:sz w:val="28"/>
                <w:szCs w:val="28"/>
                <w:lang w:val="en"/>
              </w:rPr>
              <w:t>ive learning is not</w:t>
            </w:r>
            <w:r w:rsidR="00B832CC">
              <w:rPr>
                <w:b w:val="0"/>
                <w:bCs w:val="0"/>
                <w:sz w:val="28"/>
                <w:szCs w:val="28"/>
                <w:lang w:val="en"/>
              </w:rPr>
              <w:t xml:space="preserve"> </w:t>
            </w:r>
            <w:r w:rsidR="00060072">
              <w:rPr>
                <w:b w:val="0"/>
                <w:bCs w:val="0"/>
                <w:sz w:val="28"/>
                <w:szCs w:val="28"/>
                <w:lang w:val="en"/>
              </w:rPr>
              <w:t>taught at medical school and</w:t>
            </w:r>
            <w:r w:rsidR="00D31CFD">
              <w:rPr>
                <w:b w:val="0"/>
                <w:bCs w:val="0"/>
                <w:sz w:val="28"/>
                <w:szCs w:val="28"/>
                <w:lang w:val="en"/>
              </w:rPr>
              <w:t xml:space="preserve"> does not come naturally.</w:t>
            </w:r>
          </w:p>
          <w:p w14:paraId="276FF2A9" w14:textId="77777777" w:rsidR="00F03331" w:rsidRDefault="00F03331" w:rsidP="00B66315">
            <w:pPr>
              <w:pStyle w:val="K-Normal"/>
              <w:ind w:left="142"/>
              <w:rPr>
                <w:sz w:val="28"/>
                <w:szCs w:val="28"/>
                <w:lang w:val="en"/>
              </w:rPr>
            </w:pPr>
          </w:p>
          <w:p w14:paraId="2A62DB62" w14:textId="7179CA47" w:rsidR="00C41F7F" w:rsidRPr="00D3182C" w:rsidRDefault="004A6FB8" w:rsidP="00D3182C">
            <w:pPr>
              <w:pStyle w:val="K-Normal"/>
              <w:ind w:left="142"/>
              <w:rPr>
                <w:sz w:val="28"/>
                <w:szCs w:val="28"/>
                <w:lang w:val="en"/>
              </w:rPr>
            </w:pPr>
            <w:r>
              <w:rPr>
                <w:b w:val="0"/>
                <w:bCs w:val="0"/>
                <w:sz w:val="28"/>
                <w:szCs w:val="28"/>
                <w:lang w:val="en"/>
              </w:rPr>
              <w:t>Th</w:t>
            </w:r>
            <w:r w:rsidR="00A927C1">
              <w:rPr>
                <w:b w:val="0"/>
                <w:bCs w:val="0"/>
                <w:sz w:val="28"/>
                <w:szCs w:val="28"/>
                <w:lang w:val="en"/>
              </w:rPr>
              <w:t>is is a</w:t>
            </w:r>
            <w:r>
              <w:rPr>
                <w:b w:val="0"/>
                <w:bCs w:val="0"/>
                <w:sz w:val="28"/>
                <w:szCs w:val="28"/>
                <w:lang w:val="en"/>
              </w:rPr>
              <w:t xml:space="preserve"> problem</w:t>
            </w:r>
            <w:r w:rsidR="00BE0B94">
              <w:rPr>
                <w:b w:val="0"/>
                <w:bCs w:val="0"/>
                <w:sz w:val="28"/>
                <w:szCs w:val="28"/>
                <w:lang w:val="en"/>
              </w:rPr>
              <w:t xml:space="preserve"> </w:t>
            </w:r>
            <w:r w:rsidR="00A927C1">
              <w:rPr>
                <w:b w:val="0"/>
                <w:bCs w:val="0"/>
                <w:sz w:val="28"/>
                <w:szCs w:val="28"/>
                <w:lang w:val="en"/>
              </w:rPr>
              <w:t>because reflection</w:t>
            </w:r>
            <w:r w:rsidR="006A47D3">
              <w:rPr>
                <w:b w:val="0"/>
                <w:bCs w:val="0"/>
                <w:sz w:val="28"/>
                <w:szCs w:val="28"/>
                <w:lang w:val="en"/>
              </w:rPr>
              <w:t xml:space="preserve"> is an integral part of </w:t>
            </w:r>
            <w:r w:rsidR="00154D8A">
              <w:rPr>
                <w:b w:val="0"/>
                <w:bCs w:val="0"/>
                <w:sz w:val="28"/>
                <w:szCs w:val="28"/>
                <w:lang w:val="en"/>
              </w:rPr>
              <w:t>GP training</w:t>
            </w:r>
            <w:r w:rsidR="00D3182C">
              <w:rPr>
                <w:b w:val="0"/>
                <w:bCs w:val="0"/>
                <w:sz w:val="28"/>
                <w:szCs w:val="28"/>
                <w:lang w:val="en"/>
              </w:rPr>
              <w:t>,</w:t>
            </w:r>
            <w:r w:rsidR="00154D8A">
              <w:rPr>
                <w:b w:val="0"/>
                <w:bCs w:val="0"/>
                <w:sz w:val="28"/>
                <w:szCs w:val="28"/>
                <w:lang w:val="en"/>
              </w:rPr>
              <w:t xml:space="preserve"> </w:t>
            </w:r>
            <w:r w:rsidR="00753100">
              <w:rPr>
                <w:b w:val="0"/>
                <w:bCs w:val="0"/>
                <w:sz w:val="28"/>
                <w:szCs w:val="28"/>
                <w:lang w:val="en"/>
              </w:rPr>
              <w:t xml:space="preserve">and </w:t>
            </w:r>
            <w:r w:rsidR="00154D8A">
              <w:rPr>
                <w:b w:val="0"/>
                <w:bCs w:val="0"/>
                <w:sz w:val="28"/>
                <w:szCs w:val="28"/>
                <w:lang w:val="en"/>
              </w:rPr>
              <w:t xml:space="preserve">you need to </w:t>
            </w:r>
            <w:r w:rsidR="00D26DF3">
              <w:rPr>
                <w:b w:val="0"/>
                <w:bCs w:val="0"/>
                <w:sz w:val="28"/>
                <w:szCs w:val="28"/>
                <w:lang w:val="en"/>
              </w:rPr>
              <w:t>adopt</w:t>
            </w:r>
            <w:r w:rsidR="000D662D">
              <w:rPr>
                <w:b w:val="0"/>
                <w:bCs w:val="0"/>
                <w:sz w:val="28"/>
                <w:szCs w:val="28"/>
                <w:lang w:val="en"/>
              </w:rPr>
              <w:t xml:space="preserve"> a reflective approach</w:t>
            </w:r>
            <w:r w:rsidR="009D656C">
              <w:rPr>
                <w:b w:val="0"/>
                <w:bCs w:val="0"/>
                <w:sz w:val="28"/>
                <w:szCs w:val="28"/>
                <w:lang w:val="en"/>
              </w:rPr>
              <w:t xml:space="preserve"> to </w:t>
            </w:r>
            <w:r w:rsidR="00D26DF3">
              <w:rPr>
                <w:b w:val="0"/>
                <w:bCs w:val="0"/>
                <w:sz w:val="28"/>
                <w:szCs w:val="28"/>
                <w:lang w:val="en"/>
              </w:rPr>
              <w:t xml:space="preserve">succeed. </w:t>
            </w:r>
            <w:r w:rsidR="00FA3884">
              <w:rPr>
                <w:b w:val="0"/>
                <w:bCs w:val="0"/>
                <w:sz w:val="28"/>
                <w:szCs w:val="28"/>
                <w:lang w:val="en"/>
              </w:rPr>
              <w:t xml:space="preserve">There are </w:t>
            </w:r>
            <w:r w:rsidR="000312CE">
              <w:rPr>
                <w:b w:val="0"/>
                <w:bCs w:val="0"/>
                <w:sz w:val="28"/>
                <w:szCs w:val="28"/>
                <w:lang w:val="en"/>
              </w:rPr>
              <w:t xml:space="preserve">heaps of educational resources </w:t>
            </w:r>
            <w:r w:rsidR="00656321">
              <w:rPr>
                <w:b w:val="0"/>
                <w:bCs w:val="0"/>
                <w:sz w:val="28"/>
                <w:szCs w:val="28"/>
                <w:lang w:val="en"/>
              </w:rPr>
              <w:t>about reflective learning</w:t>
            </w:r>
            <w:r w:rsidR="00E30513">
              <w:rPr>
                <w:b w:val="0"/>
                <w:bCs w:val="0"/>
                <w:sz w:val="28"/>
                <w:szCs w:val="28"/>
                <w:lang w:val="en"/>
              </w:rPr>
              <w:t xml:space="preserve">, some of the </w:t>
            </w:r>
            <w:proofErr w:type="gramStart"/>
            <w:r w:rsidR="00E30513">
              <w:rPr>
                <w:b w:val="0"/>
                <w:bCs w:val="0"/>
                <w:sz w:val="28"/>
                <w:szCs w:val="28"/>
                <w:lang w:val="en"/>
              </w:rPr>
              <w:t>best</w:t>
            </w:r>
            <w:proofErr w:type="gramEnd"/>
            <w:r w:rsidR="00E30513">
              <w:rPr>
                <w:b w:val="0"/>
                <w:bCs w:val="0"/>
                <w:sz w:val="28"/>
                <w:szCs w:val="28"/>
                <w:lang w:val="en"/>
              </w:rPr>
              <w:t xml:space="preserve"> are </w:t>
            </w:r>
            <w:r w:rsidR="00863CA3">
              <w:rPr>
                <w:b w:val="0"/>
                <w:bCs w:val="0"/>
                <w:sz w:val="28"/>
                <w:szCs w:val="28"/>
                <w:lang w:val="en"/>
              </w:rPr>
              <w:t>linked</w:t>
            </w:r>
            <w:r w:rsidR="00E30513">
              <w:rPr>
                <w:b w:val="0"/>
                <w:bCs w:val="0"/>
                <w:sz w:val="28"/>
                <w:szCs w:val="28"/>
                <w:lang w:val="en"/>
              </w:rPr>
              <w:t xml:space="preserve"> here</w:t>
            </w:r>
            <w:r w:rsidR="00206574">
              <w:rPr>
                <w:b w:val="0"/>
                <w:bCs w:val="0"/>
                <w:sz w:val="28"/>
                <w:szCs w:val="28"/>
                <w:lang w:val="en"/>
              </w:rPr>
              <w:t>.</w:t>
            </w:r>
          </w:p>
          <w:p w14:paraId="0109D8DC" w14:textId="1873B7E7" w:rsidR="00A80298" w:rsidRDefault="00914425" w:rsidP="00A80298">
            <w:pPr>
              <w:pStyle w:val="K-Normal"/>
              <w:ind w:left="142"/>
              <w:rPr>
                <w:b w:val="0"/>
                <w:bCs w:val="0"/>
                <w:sz w:val="28"/>
                <w:szCs w:val="28"/>
              </w:rPr>
            </w:pPr>
            <w:hyperlink r:id="rId14" w:history="1">
              <w:r w:rsidR="00A80298" w:rsidRPr="00443B6D">
                <w:rPr>
                  <w:rStyle w:val="Hyperlink"/>
                  <w:b w:val="0"/>
                  <w:bCs w:val="0"/>
                  <w:sz w:val="28"/>
                  <w:szCs w:val="28"/>
                </w:rPr>
                <w:t>Being a reflective General Practitioner: PART 1 (gp-training.net)</w:t>
              </w:r>
            </w:hyperlink>
          </w:p>
          <w:p w14:paraId="45D18FFF" w14:textId="77777777" w:rsidR="00C41F7F" w:rsidRDefault="00C41F7F" w:rsidP="00A80298">
            <w:pPr>
              <w:pStyle w:val="K-Normal"/>
              <w:ind w:left="142"/>
              <w:rPr>
                <w:b w:val="0"/>
                <w:bCs w:val="0"/>
                <w:sz w:val="28"/>
                <w:szCs w:val="28"/>
              </w:rPr>
            </w:pPr>
          </w:p>
          <w:p w14:paraId="0072C448" w14:textId="0A284451" w:rsidR="00A80298" w:rsidRDefault="00914425" w:rsidP="00A80298">
            <w:pPr>
              <w:pStyle w:val="K-Normal"/>
              <w:ind w:left="142"/>
              <w:rPr>
                <w:sz w:val="28"/>
                <w:szCs w:val="28"/>
              </w:rPr>
            </w:pPr>
            <w:hyperlink r:id="rId15" w:history="1">
              <w:r w:rsidR="00A80298" w:rsidRPr="00443B6D">
                <w:rPr>
                  <w:rStyle w:val="Hyperlink"/>
                  <w:b w:val="0"/>
                  <w:bCs w:val="0"/>
                  <w:sz w:val="28"/>
                  <w:szCs w:val="28"/>
                </w:rPr>
                <w:t xml:space="preserve">reflection </w:t>
              </w:r>
              <w:r w:rsidR="00A80298">
                <w:rPr>
                  <w:rStyle w:val="Hyperlink"/>
                  <w:b w:val="0"/>
                  <w:bCs w:val="0"/>
                  <w:sz w:val="28"/>
                  <w:szCs w:val="28"/>
                </w:rPr>
                <w:t>–</w:t>
              </w:r>
              <w:r w:rsidR="00A80298" w:rsidRPr="00443B6D">
                <w:rPr>
                  <w:rStyle w:val="Hyperlink"/>
                  <w:b w:val="0"/>
                  <w:bCs w:val="0"/>
                  <w:sz w:val="28"/>
                  <w:szCs w:val="28"/>
                </w:rPr>
                <w:t xml:space="preserve"> Bradford VTS</w:t>
              </w:r>
            </w:hyperlink>
          </w:p>
          <w:p w14:paraId="19CABD8F" w14:textId="36DE7AF7" w:rsidR="004A6FB8" w:rsidRDefault="00063786" w:rsidP="00B66315">
            <w:pPr>
              <w:pStyle w:val="K-Normal"/>
              <w:ind w:left="142"/>
              <w:rPr>
                <w:sz w:val="28"/>
                <w:szCs w:val="28"/>
                <w:lang w:val="en"/>
              </w:rPr>
            </w:pPr>
            <w:r>
              <w:rPr>
                <w:b w:val="0"/>
                <w:bCs w:val="0"/>
                <w:sz w:val="28"/>
                <w:szCs w:val="28"/>
                <w:lang w:val="en"/>
              </w:rPr>
              <w:t xml:space="preserve">I </w:t>
            </w:r>
            <w:r w:rsidR="00777B9C">
              <w:rPr>
                <w:b w:val="0"/>
                <w:bCs w:val="0"/>
                <w:sz w:val="28"/>
                <w:szCs w:val="28"/>
                <w:lang w:val="en"/>
              </w:rPr>
              <w:t>encourage you to read</w:t>
            </w:r>
            <w:r w:rsidR="00206574">
              <w:rPr>
                <w:b w:val="0"/>
                <w:bCs w:val="0"/>
                <w:sz w:val="28"/>
                <w:szCs w:val="28"/>
                <w:lang w:val="en"/>
              </w:rPr>
              <w:t xml:space="preserve"> these</w:t>
            </w:r>
            <w:r w:rsidR="0069526E">
              <w:rPr>
                <w:b w:val="0"/>
                <w:bCs w:val="0"/>
                <w:sz w:val="28"/>
                <w:szCs w:val="28"/>
                <w:lang w:val="en"/>
              </w:rPr>
              <w:t>,</w:t>
            </w:r>
            <w:r w:rsidR="00206574">
              <w:rPr>
                <w:b w:val="0"/>
                <w:bCs w:val="0"/>
                <w:sz w:val="28"/>
                <w:szCs w:val="28"/>
                <w:lang w:val="en"/>
              </w:rPr>
              <w:t xml:space="preserve"> but</w:t>
            </w:r>
            <w:r w:rsidR="00863CA3">
              <w:rPr>
                <w:b w:val="0"/>
                <w:bCs w:val="0"/>
                <w:sz w:val="28"/>
                <w:szCs w:val="28"/>
                <w:lang w:val="en"/>
              </w:rPr>
              <w:t xml:space="preserve"> </w:t>
            </w:r>
            <w:r w:rsidR="00777B9C">
              <w:rPr>
                <w:b w:val="0"/>
                <w:bCs w:val="0"/>
                <w:sz w:val="28"/>
                <w:szCs w:val="28"/>
                <w:lang w:val="en"/>
              </w:rPr>
              <w:t>also appreciate the</w:t>
            </w:r>
            <w:r w:rsidR="00206574">
              <w:rPr>
                <w:b w:val="0"/>
                <w:bCs w:val="0"/>
                <w:sz w:val="28"/>
                <w:szCs w:val="28"/>
                <w:lang w:val="en"/>
              </w:rPr>
              <w:t>re are many other things to get to grips with</w:t>
            </w:r>
            <w:r w:rsidR="00A10F7A">
              <w:rPr>
                <w:b w:val="0"/>
                <w:bCs w:val="0"/>
                <w:sz w:val="28"/>
                <w:szCs w:val="28"/>
                <w:lang w:val="en"/>
              </w:rPr>
              <w:t xml:space="preserve"> at the start of </w:t>
            </w:r>
            <w:r w:rsidR="004C414D">
              <w:rPr>
                <w:b w:val="0"/>
                <w:bCs w:val="0"/>
                <w:sz w:val="28"/>
                <w:szCs w:val="28"/>
                <w:lang w:val="en"/>
              </w:rPr>
              <w:t xml:space="preserve">your </w:t>
            </w:r>
            <w:r w:rsidR="00A10F7A">
              <w:rPr>
                <w:b w:val="0"/>
                <w:bCs w:val="0"/>
                <w:sz w:val="28"/>
                <w:szCs w:val="28"/>
                <w:lang w:val="en"/>
              </w:rPr>
              <w:t>training</w:t>
            </w:r>
            <w:r w:rsidR="00206574">
              <w:rPr>
                <w:b w:val="0"/>
                <w:bCs w:val="0"/>
                <w:sz w:val="28"/>
                <w:szCs w:val="28"/>
                <w:lang w:val="en"/>
              </w:rPr>
              <w:t>.</w:t>
            </w:r>
            <w:r w:rsidR="00777B9C">
              <w:rPr>
                <w:b w:val="0"/>
                <w:bCs w:val="0"/>
                <w:sz w:val="28"/>
                <w:szCs w:val="28"/>
                <w:lang w:val="en"/>
              </w:rPr>
              <w:t xml:space="preserve"> </w:t>
            </w:r>
            <w:r w:rsidR="00D26DF3">
              <w:rPr>
                <w:b w:val="0"/>
                <w:bCs w:val="0"/>
                <w:sz w:val="28"/>
                <w:szCs w:val="28"/>
                <w:lang w:val="en"/>
              </w:rPr>
              <w:t>So</w:t>
            </w:r>
            <w:r w:rsidR="004C414D">
              <w:rPr>
                <w:b w:val="0"/>
                <w:bCs w:val="0"/>
                <w:sz w:val="28"/>
                <w:szCs w:val="28"/>
                <w:lang w:val="en"/>
              </w:rPr>
              <w:t>,</w:t>
            </w:r>
            <w:r w:rsidR="00D26DF3">
              <w:rPr>
                <w:b w:val="0"/>
                <w:bCs w:val="0"/>
                <w:sz w:val="28"/>
                <w:szCs w:val="28"/>
                <w:lang w:val="en"/>
              </w:rPr>
              <w:t xml:space="preserve"> </w:t>
            </w:r>
            <w:r w:rsidR="004C414D">
              <w:rPr>
                <w:b w:val="0"/>
                <w:bCs w:val="0"/>
                <w:sz w:val="28"/>
                <w:szCs w:val="28"/>
                <w:lang w:val="en"/>
              </w:rPr>
              <w:t>is there a shortcut</w:t>
            </w:r>
            <w:r w:rsidR="00D26DF3">
              <w:rPr>
                <w:b w:val="0"/>
                <w:bCs w:val="0"/>
                <w:sz w:val="28"/>
                <w:szCs w:val="28"/>
                <w:lang w:val="en"/>
              </w:rPr>
              <w:t>?</w:t>
            </w:r>
          </w:p>
          <w:p w14:paraId="1D490A38" w14:textId="77777777" w:rsidR="00D26DF3" w:rsidRDefault="00D26DF3" w:rsidP="00B66315">
            <w:pPr>
              <w:pStyle w:val="K-Normal"/>
              <w:ind w:left="142"/>
              <w:rPr>
                <w:sz w:val="28"/>
                <w:szCs w:val="28"/>
                <w:lang w:val="en"/>
              </w:rPr>
            </w:pPr>
          </w:p>
          <w:p w14:paraId="4550F081" w14:textId="192D3D59" w:rsidR="001404F8" w:rsidRDefault="00DE7D2C" w:rsidP="00B66315">
            <w:pPr>
              <w:pStyle w:val="K-Normal"/>
              <w:ind w:left="142"/>
              <w:rPr>
                <w:sz w:val="28"/>
                <w:szCs w:val="28"/>
                <w:lang w:val="en"/>
              </w:rPr>
            </w:pPr>
            <w:r>
              <w:rPr>
                <w:b w:val="0"/>
                <w:bCs w:val="0"/>
                <w:sz w:val="28"/>
                <w:szCs w:val="28"/>
                <w:lang w:val="en"/>
              </w:rPr>
              <w:t xml:space="preserve">Yes, I think </w:t>
            </w:r>
            <w:r w:rsidR="00D53A2F">
              <w:rPr>
                <w:b w:val="0"/>
                <w:bCs w:val="0"/>
                <w:sz w:val="28"/>
                <w:szCs w:val="28"/>
                <w:lang w:val="en"/>
              </w:rPr>
              <w:t>so</w:t>
            </w:r>
            <w:r>
              <w:rPr>
                <w:b w:val="0"/>
                <w:bCs w:val="0"/>
                <w:sz w:val="28"/>
                <w:szCs w:val="28"/>
                <w:lang w:val="en"/>
              </w:rPr>
              <w:t xml:space="preserve">. </w:t>
            </w:r>
            <w:proofErr w:type="gramStart"/>
            <w:r w:rsidR="009D656C">
              <w:rPr>
                <w:b w:val="0"/>
                <w:bCs w:val="0"/>
                <w:sz w:val="28"/>
                <w:szCs w:val="28"/>
                <w:lang w:val="en"/>
              </w:rPr>
              <w:t>I</w:t>
            </w:r>
            <w:r w:rsidR="00D53A2F">
              <w:rPr>
                <w:b w:val="0"/>
                <w:bCs w:val="0"/>
                <w:sz w:val="28"/>
                <w:szCs w:val="28"/>
                <w:lang w:val="en"/>
              </w:rPr>
              <w:t>’</w:t>
            </w:r>
            <w:r w:rsidR="009D656C">
              <w:rPr>
                <w:b w:val="0"/>
                <w:bCs w:val="0"/>
                <w:sz w:val="28"/>
                <w:szCs w:val="28"/>
                <w:lang w:val="en"/>
              </w:rPr>
              <w:t>m</w:t>
            </w:r>
            <w:proofErr w:type="gramEnd"/>
            <w:r w:rsidR="009D656C">
              <w:rPr>
                <w:b w:val="0"/>
                <w:bCs w:val="0"/>
                <w:sz w:val="28"/>
                <w:szCs w:val="28"/>
                <w:lang w:val="en"/>
              </w:rPr>
              <w:t xml:space="preserve"> not a natural reflector</w:t>
            </w:r>
            <w:r>
              <w:rPr>
                <w:b w:val="0"/>
                <w:bCs w:val="0"/>
                <w:sz w:val="28"/>
                <w:szCs w:val="28"/>
                <w:lang w:val="en"/>
              </w:rPr>
              <w:t xml:space="preserve"> myself</w:t>
            </w:r>
            <w:r w:rsidR="00D8774C">
              <w:rPr>
                <w:b w:val="0"/>
                <w:bCs w:val="0"/>
                <w:sz w:val="28"/>
                <w:szCs w:val="28"/>
                <w:lang w:val="en"/>
              </w:rPr>
              <w:t xml:space="preserve"> b</w:t>
            </w:r>
            <w:r w:rsidR="001404F8">
              <w:rPr>
                <w:b w:val="0"/>
                <w:bCs w:val="0"/>
                <w:sz w:val="28"/>
                <w:szCs w:val="28"/>
                <w:lang w:val="en"/>
              </w:rPr>
              <w:t>ut I can hopefully show yo</w:t>
            </w:r>
            <w:r w:rsidR="00493D3D">
              <w:rPr>
                <w:b w:val="0"/>
                <w:bCs w:val="0"/>
                <w:sz w:val="28"/>
                <w:szCs w:val="28"/>
                <w:lang w:val="en"/>
              </w:rPr>
              <w:t>u how to get</w:t>
            </w:r>
            <w:r w:rsidR="001404F8">
              <w:rPr>
                <w:b w:val="0"/>
                <w:bCs w:val="0"/>
                <w:sz w:val="28"/>
                <w:szCs w:val="28"/>
                <w:lang w:val="en"/>
              </w:rPr>
              <w:t xml:space="preserve"> started</w:t>
            </w:r>
            <w:r w:rsidR="007D776F">
              <w:rPr>
                <w:b w:val="0"/>
                <w:bCs w:val="0"/>
                <w:sz w:val="28"/>
                <w:szCs w:val="28"/>
                <w:lang w:val="en"/>
              </w:rPr>
              <w:t>.</w:t>
            </w:r>
          </w:p>
          <w:p w14:paraId="7912E073" w14:textId="26EE22C9" w:rsidR="001404F8" w:rsidRDefault="001404F8" w:rsidP="00B66315">
            <w:pPr>
              <w:pStyle w:val="K-Normal"/>
              <w:ind w:left="142"/>
              <w:rPr>
                <w:b w:val="0"/>
                <w:bCs w:val="0"/>
                <w:sz w:val="28"/>
                <w:szCs w:val="28"/>
                <w:lang w:val="en"/>
              </w:rPr>
            </w:pPr>
          </w:p>
          <w:p w14:paraId="18B92F45" w14:textId="6B5CB8AB" w:rsidR="00493D3D" w:rsidRPr="00493D3D" w:rsidRDefault="00937450" w:rsidP="00B66315">
            <w:pPr>
              <w:pStyle w:val="K-Normal"/>
              <w:ind w:left="142"/>
              <w:rPr>
                <w:b w:val="0"/>
                <w:bCs w:val="0"/>
                <w:sz w:val="28"/>
                <w:szCs w:val="28"/>
                <w:u w:val="single"/>
                <w:lang w:val="en"/>
              </w:rPr>
            </w:pPr>
            <w:r>
              <w:rPr>
                <w:b w:val="0"/>
                <w:bCs w:val="0"/>
                <w:sz w:val="28"/>
                <w:szCs w:val="28"/>
                <w:u w:val="single"/>
                <w:lang w:val="en"/>
              </w:rPr>
              <w:t>A</w:t>
            </w:r>
            <w:r w:rsidR="00493D3D">
              <w:rPr>
                <w:b w:val="0"/>
                <w:bCs w:val="0"/>
                <w:sz w:val="28"/>
                <w:szCs w:val="28"/>
                <w:u w:val="single"/>
                <w:lang w:val="en"/>
              </w:rPr>
              <w:t xml:space="preserve"> Simple Guide to Reflection</w:t>
            </w:r>
          </w:p>
          <w:p w14:paraId="13008D8C" w14:textId="77777777" w:rsidR="00493D3D" w:rsidRDefault="00493D3D" w:rsidP="00B66315">
            <w:pPr>
              <w:pStyle w:val="K-Normal"/>
              <w:ind w:left="142"/>
              <w:rPr>
                <w:sz w:val="28"/>
                <w:szCs w:val="28"/>
                <w:lang w:val="en"/>
              </w:rPr>
            </w:pPr>
          </w:p>
          <w:p w14:paraId="7AFA812C" w14:textId="7451C11A" w:rsidR="009D656C" w:rsidRDefault="00B462A9" w:rsidP="00B66315">
            <w:pPr>
              <w:pStyle w:val="K-Normal"/>
              <w:ind w:left="142"/>
              <w:rPr>
                <w:b w:val="0"/>
                <w:bCs w:val="0"/>
                <w:sz w:val="28"/>
                <w:szCs w:val="28"/>
                <w:lang w:val="en"/>
              </w:rPr>
            </w:pPr>
            <w:r>
              <w:rPr>
                <w:sz w:val="28"/>
                <w:szCs w:val="28"/>
                <w:lang w:val="en"/>
              </w:rPr>
              <w:t>What is Reflection?</w:t>
            </w:r>
          </w:p>
          <w:p w14:paraId="564AA25D" w14:textId="36AA68D2" w:rsidR="00B462A9" w:rsidRPr="003F7E1D" w:rsidRDefault="00897201" w:rsidP="003F7E1D">
            <w:pPr>
              <w:pStyle w:val="K-Normal"/>
              <w:ind w:left="142"/>
              <w:rPr>
                <w:sz w:val="28"/>
                <w:szCs w:val="28"/>
                <w:lang w:val="en"/>
              </w:rPr>
            </w:pPr>
            <w:r>
              <w:rPr>
                <w:b w:val="0"/>
                <w:bCs w:val="0"/>
                <w:sz w:val="28"/>
                <w:szCs w:val="28"/>
                <w:lang w:val="en"/>
              </w:rPr>
              <w:t>R</w:t>
            </w:r>
            <w:r w:rsidR="00EF3440">
              <w:rPr>
                <w:b w:val="0"/>
                <w:bCs w:val="0"/>
                <w:sz w:val="28"/>
                <w:szCs w:val="28"/>
                <w:lang w:val="en"/>
              </w:rPr>
              <w:t xml:space="preserve">eflection is the ability </w:t>
            </w:r>
            <w:r>
              <w:rPr>
                <w:b w:val="0"/>
                <w:bCs w:val="0"/>
                <w:sz w:val="28"/>
                <w:szCs w:val="28"/>
                <w:lang w:val="en"/>
              </w:rPr>
              <w:t xml:space="preserve">to view an experience from different perspectives. </w:t>
            </w:r>
          </w:p>
          <w:p w14:paraId="070CF173" w14:textId="77777777" w:rsidR="002C28BC" w:rsidRPr="00B66315" w:rsidRDefault="002C28BC" w:rsidP="00B66315">
            <w:pPr>
              <w:pStyle w:val="K-Normal"/>
              <w:ind w:left="142"/>
              <w:rPr>
                <w:b w:val="0"/>
                <w:bCs w:val="0"/>
                <w:sz w:val="28"/>
                <w:szCs w:val="28"/>
                <w:lang w:val="en"/>
              </w:rPr>
            </w:pPr>
          </w:p>
          <w:p w14:paraId="70EFAA1D" w14:textId="6B27836D" w:rsidR="008321B7" w:rsidRDefault="007A0326" w:rsidP="00A73956">
            <w:pPr>
              <w:pStyle w:val="K-Normal"/>
              <w:ind w:left="142"/>
              <w:rPr>
                <w:b w:val="0"/>
                <w:bCs w:val="0"/>
                <w:sz w:val="28"/>
                <w:szCs w:val="28"/>
              </w:rPr>
            </w:pPr>
            <w:r>
              <w:rPr>
                <w:sz w:val="28"/>
                <w:szCs w:val="28"/>
              </w:rPr>
              <w:t>Where do I need to reflect in my</w:t>
            </w:r>
            <w:r w:rsidR="00437D65">
              <w:rPr>
                <w:sz w:val="28"/>
                <w:szCs w:val="28"/>
              </w:rPr>
              <w:t xml:space="preserve"> e-Portfolio?</w:t>
            </w:r>
          </w:p>
          <w:p w14:paraId="728B9684" w14:textId="701A31B3" w:rsidR="003D48D7" w:rsidRDefault="003D48D7" w:rsidP="00A73956">
            <w:pPr>
              <w:pStyle w:val="K-Normal"/>
              <w:ind w:left="142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37F181A9" wp14:editId="4707FDF2">
                  <wp:extent cx="1981200" cy="3810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12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564DA35" w14:textId="01E21D6E" w:rsidR="007A0326" w:rsidRDefault="006807FB" w:rsidP="00A73956">
            <w:pPr>
              <w:pStyle w:val="K-Normal"/>
              <w:ind w:left="142"/>
              <w:rPr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CCRs are where the bulk of your reflective learning will be</w:t>
            </w:r>
            <w:r w:rsidR="00F12DCF">
              <w:rPr>
                <w:b w:val="0"/>
                <w:bCs w:val="0"/>
                <w:sz w:val="28"/>
                <w:szCs w:val="28"/>
              </w:rPr>
              <w:t xml:space="preserve">- </w:t>
            </w:r>
            <w:r w:rsidR="00CD4889">
              <w:rPr>
                <w:b w:val="0"/>
                <w:bCs w:val="0"/>
                <w:sz w:val="28"/>
                <w:szCs w:val="28"/>
              </w:rPr>
              <w:t>3 of these are required each month on average during your training.</w:t>
            </w:r>
            <w:r w:rsidR="005C474E">
              <w:rPr>
                <w:b w:val="0"/>
                <w:bCs w:val="0"/>
                <w:sz w:val="28"/>
                <w:szCs w:val="28"/>
              </w:rPr>
              <w:t xml:space="preserve"> </w:t>
            </w:r>
            <w:r w:rsidR="007F3191">
              <w:rPr>
                <w:b w:val="0"/>
                <w:bCs w:val="0"/>
                <w:sz w:val="28"/>
                <w:szCs w:val="28"/>
              </w:rPr>
              <w:t xml:space="preserve">You </w:t>
            </w:r>
            <w:r w:rsidR="00F12DCF">
              <w:rPr>
                <w:b w:val="0"/>
                <w:bCs w:val="0"/>
                <w:sz w:val="28"/>
                <w:szCs w:val="28"/>
              </w:rPr>
              <w:t>will also</w:t>
            </w:r>
            <w:r w:rsidR="007F3191">
              <w:rPr>
                <w:b w:val="0"/>
                <w:bCs w:val="0"/>
                <w:sz w:val="28"/>
                <w:szCs w:val="28"/>
              </w:rPr>
              <w:t xml:space="preserve"> demonstrate reflection in other </w:t>
            </w:r>
            <w:r w:rsidR="005C474E">
              <w:rPr>
                <w:b w:val="0"/>
                <w:bCs w:val="0"/>
                <w:sz w:val="28"/>
                <w:szCs w:val="28"/>
              </w:rPr>
              <w:t>place</w:t>
            </w:r>
            <w:r w:rsidR="00A46B5F">
              <w:rPr>
                <w:b w:val="0"/>
                <w:bCs w:val="0"/>
                <w:sz w:val="28"/>
                <w:szCs w:val="28"/>
              </w:rPr>
              <w:t>s</w:t>
            </w:r>
            <w:r w:rsidR="007F3191">
              <w:rPr>
                <w:b w:val="0"/>
                <w:bCs w:val="0"/>
                <w:sz w:val="28"/>
                <w:szCs w:val="28"/>
              </w:rPr>
              <w:t xml:space="preserve"> such as your PDP and </w:t>
            </w:r>
            <w:r w:rsidR="007A0326">
              <w:rPr>
                <w:b w:val="0"/>
                <w:bCs w:val="0"/>
                <w:sz w:val="28"/>
                <w:szCs w:val="28"/>
              </w:rPr>
              <w:t>Learning Event Analysis.</w:t>
            </w:r>
            <w:r w:rsidR="000363A5">
              <w:rPr>
                <w:b w:val="0"/>
                <w:bCs w:val="0"/>
                <w:sz w:val="28"/>
                <w:szCs w:val="28"/>
              </w:rPr>
              <w:t xml:space="preserve"> You mus</w:t>
            </w:r>
            <w:r w:rsidR="00A46B5F">
              <w:rPr>
                <w:b w:val="0"/>
                <w:bCs w:val="0"/>
                <w:sz w:val="28"/>
                <w:szCs w:val="28"/>
              </w:rPr>
              <w:t>t not</w:t>
            </w:r>
            <w:r w:rsidR="000363A5">
              <w:rPr>
                <w:b w:val="0"/>
                <w:bCs w:val="0"/>
                <w:sz w:val="28"/>
                <w:szCs w:val="28"/>
              </w:rPr>
              <w:t xml:space="preserve"> include patient</w:t>
            </w:r>
            <w:r w:rsidR="00283C6D">
              <w:rPr>
                <w:b w:val="0"/>
                <w:bCs w:val="0"/>
                <w:sz w:val="28"/>
                <w:szCs w:val="28"/>
              </w:rPr>
              <w:t xml:space="preserve"> identifiable</w:t>
            </w:r>
            <w:r w:rsidR="000363A5">
              <w:rPr>
                <w:b w:val="0"/>
                <w:bCs w:val="0"/>
                <w:sz w:val="28"/>
                <w:szCs w:val="28"/>
              </w:rPr>
              <w:t xml:space="preserve"> information.</w:t>
            </w:r>
          </w:p>
          <w:p w14:paraId="4230E0AA" w14:textId="6827A85B" w:rsidR="00B45756" w:rsidRDefault="00B45756" w:rsidP="00A73956">
            <w:pPr>
              <w:pStyle w:val="K-Normal"/>
              <w:ind w:left="142"/>
              <w:rPr>
                <w:b w:val="0"/>
                <w:bCs w:val="0"/>
                <w:sz w:val="28"/>
                <w:szCs w:val="28"/>
              </w:rPr>
            </w:pPr>
          </w:p>
          <w:p w14:paraId="547299A7" w14:textId="16215D21" w:rsidR="00B45756" w:rsidRDefault="00B45756" w:rsidP="00A73956">
            <w:pPr>
              <w:pStyle w:val="K-Normal"/>
              <w:ind w:left="142"/>
              <w:rPr>
                <w:b w:val="0"/>
                <w:bCs w:val="0"/>
                <w:sz w:val="28"/>
                <w:szCs w:val="28"/>
              </w:rPr>
            </w:pPr>
            <w:r>
              <w:rPr>
                <w:sz w:val="28"/>
                <w:szCs w:val="28"/>
              </w:rPr>
              <w:t>Which cases should I reflect on?</w:t>
            </w:r>
          </w:p>
          <w:p w14:paraId="18FE6ACC" w14:textId="403E22C6" w:rsidR="00B45756" w:rsidRPr="00B45756" w:rsidRDefault="00021507" w:rsidP="00A73956">
            <w:pPr>
              <w:pStyle w:val="K-Normal"/>
              <w:ind w:left="142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Select a case that </w:t>
            </w:r>
            <w:r w:rsidR="006A7603">
              <w:rPr>
                <w:b w:val="0"/>
                <w:bCs w:val="0"/>
                <w:sz w:val="28"/>
                <w:szCs w:val="28"/>
              </w:rPr>
              <w:t>surprises or interests</w:t>
            </w:r>
            <w:r>
              <w:rPr>
                <w:b w:val="0"/>
                <w:bCs w:val="0"/>
                <w:sz w:val="28"/>
                <w:szCs w:val="28"/>
              </w:rPr>
              <w:t xml:space="preserve"> you. </w:t>
            </w:r>
            <w:r w:rsidR="00F91EA5">
              <w:rPr>
                <w:b w:val="0"/>
                <w:bCs w:val="0"/>
                <w:sz w:val="28"/>
                <w:szCs w:val="28"/>
              </w:rPr>
              <w:t xml:space="preserve">The sort of case that you think about later in the evening, or </w:t>
            </w:r>
            <w:r w:rsidR="006A7603">
              <w:rPr>
                <w:b w:val="0"/>
                <w:bCs w:val="0"/>
                <w:sz w:val="28"/>
                <w:szCs w:val="28"/>
              </w:rPr>
              <w:t xml:space="preserve">that </w:t>
            </w:r>
            <w:r w:rsidR="00F91EA5">
              <w:rPr>
                <w:b w:val="0"/>
                <w:bCs w:val="0"/>
                <w:sz w:val="28"/>
                <w:szCs w:val="28"/>
              </w:rPr>
              <w:t xml:space="preserve">may chat to your partner about. </w:t>
            </w:r>
            <w:r w:rsidR="003135EB">
              <w:rPr>
                <w:b w:val="0"/>
                <w:bCs w:val="0"/>
                <w:sz w:val="28"/>
                <w:szCs w:val="28"/>
              </w:rPr>
              <w:t>W</w:t>
            </w:r>
            <w:r w:rsidR="00FF307D">
              <w:rPr>
                <w:b w:val="0"/>
                <w:bCs w:val="0"/>
                <w:sz w:val="28"/>
                <w:szCs w:val="28"/>
              </w:rPr>
              <w:t>hy is it playing on your mind</w:t>
            </w:r>
            <w:r w:rsidR="003135EB">
              <w:rPr>
                <w:b w:val="0"/>
                <w:bCs w:val="0"/>
                <w:sz w:val="28"/>
                <w:szCs w:val="28"/>
              </w:rPr>
              <w:t>?</w:t>
            </w:r>
            <w:r w:rsidR="00BB3CCA">
              <w:rPr>
                <w:b w:val="0"/>
                <w:bCs w:val="0"/>
                <w:sz w:val="28"/>
                <w:szCs w:val="28"/>
              </w:rPr>
              <w:t xml:space="preserve"> Remember, it</w:t>
            </w:r>
            <w:r w:rsidR="00405A63">
              <w:rPr>
                <w:b w:val="0"/>
                <w:bCs w:val="0"/>
                <w:sz w:val="28"/>
                <w:szCs w:val="28"/>
              </w:rPr>
              <w:t xml:space="preserve"> i</w:t>
            </w:r>
            <w:r w:rsidR="00BB3CCA">
              <w:rPr>
                <w:b w:val="0"/>
                <w:bCs w:val="0"/>
                <w:sz w:val="28"/>
                <w:szCs w:val="28"/>
              </w:rPr>
              <w:t>s not just about the medicine</w:t>
            </w:r>
            <w:r w:rsidR="00A12C39">
              <w:rPr>
                <w:b w:val="0"/>
                <w:bCs w:val="0"/>
                <w:sz w:val="28"/>
                <w:szCs w:val="28"/>
              </w:rPr>
              <w:t>. It</w:t>
            </w:r>
            <w:r w:rsidR="00405A63">
              <w:rPr>
                <w:b w:val="0"/>
                <w:bCs w:val="0"/>
                <w:sz w:val="28"/>
                <w:szCs w:val="28"/>
              </w:rPr>
              <w:t xml:space="preserve"> is</w:t>
            </w:r>
            <w:r w:rsidR="00A12C39">
              <w:rPr>
                <w:b w:val="0"/>
                <w:bCs w:val="0"/>
                <w:sz w:val="28"/>
                <w:szCs w:val="28"/>
              </w:rPr>
              <w:t xml:space="preserve"> more about </w:t>
            </w:r>
            <w:r w:rsidR="00054C2A">
              <w:rPr>
                <w:b w:val="0"/>
                <w:bCs w:val="0"/>
                <w:sz w:val="28"/>
                <w:szCs w:val="28"/>
              </w:rPr>
              <w:t>what you learnt about yourself.</w:t>
            </w:r>
          </w:p>
          <w:p w14:paraId="377CB856" w14:textId="77777777" w:rsidR="003D48D7" w:rsidRDefault="003D48D7" w:rsidP="00A73956">
            <w:pPr>
              <w:pStyle w:val="K-Normal"/>
              <w:ind w:left="142"/>
              <w:rPr>
                <w:sz w:val="28"/>
                <w:szCs w:val="28"/>
              </w:rPr>
            </w:pPr>
          </w:p>
          <w:p w14:paraId="0C4F8D90" w14:textId="127FDE9B" w:rsidR="00437D65" w:rsidRDefault="00107440" w:rsidP="00A73956">
            <w:pPr>
              <w:pStyle w:val="K-Normal"/>
              <w:ind w:left="142"/>
              <w:rPr>
                <w:b w:val="0"/>
                <w:bCs w:val="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How </w:t>
            </w:r>
            <w:r w:rsidR="006875D6">
              <w:rPr>
                <w:sz w:val="28"/>
                <w:szCs w:val="28"/>
              </w:rPr>
              <w:t xml:space="preserve">not </w:t>
            </w:r>
            <w:r>
              <w:rPr>
                <w:sz w:val="28"/>
                <w:szCs w:val="28"/>
              </w:rPr>
              <w:t>to write a reflective Clinical Case Review log entry</w:t>
            </w:r>
          </w:p>
          <w:p w14:paraId="08656012" w14:textId="69684E71" w:rsidR="00031C74" w:rsidRDefault="00031C74" w:rsidP="00F83059">
            <w:pPr>
              <w:pStyle w:val="K-Normal"/>
              <w:ind w:left="142"/>
              <w:rPr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This is the standard layout for a Clinical Case Review entry:</w:t>
            </w:r>
          </w:p>
          <w:p w14:paraId="461FB1B2" w14:textId="61963AD6" w:rsidR="00031C74" w:rsidRDefault="00A00857" w:rsidP="00A73956">
            <w:pPr>
              <w:pStyle w:val="K-Normal"/>
              <w:ind w:left="142"/>
              <w:rPr>
                <w:b w:val="0"/>
                <w:bCs w:val="0"/>
                <w:noProof/>
              </w:rPr>
            </w:pPr>
            <w:r w:rsidRPr="00B507E3">
              <w:rPr>
                <w:noProof/>
                <w:sz w:val="28"/>
                <w:szCs w:val="28"/>
              </w:rPr>
              <mc:AlternateContent>
                <mc:Choice Requires="am3d">
                  <w:drawing>
                    <wp:anchor distT="0" distB="0" distL="114300" distR="114300" simplePos="0" relativeHeight="251661312" behindDoc="0" locked="0" layoutInCell="1" allowOverlap="1" wp14:anchorId="7AC364BC" wp14:editId="3BB9A39F">
                      <wp:simplePos x="0" y="0"/>
                      <wp:positionH relativeFrom="column">
                        <wp:posOffset>3627120</wp:posOffset>
                      </wp:positionH>
                      <wp:positionV relativeFrom="paragraph">
                        <wp:posOffset>105410</wp:posOffset>
                      </wp:positionV>
                      <wp:extent cx="1366838" cy="1306373"/>
                      <wp:effectExtent l="0" t="0" r="5080" b="0"/>
                      <wp:wrapNone/>
                      <wp:docPr id="11" name="3D Model 11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46DCE646-83CF-4B45-BC99-9AC022585476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drawing/2017/model3d">
                          <am3d:model3d r:embed="rId17">
                            <am3d:spPr>
                              <a:xfrm rot="10800000">
                                <a:off x="0" y="0"/>
                                <a:ext cx="1366838" cy="1306373"/>
                              </a:xfrm>
                              <a:prstGeom prst="rect">
                                <a:avLst/>
                              </a:prstGeom>
                            </am3d:spPr>
                            <am3d:camera>
                              <am3d:pos x="0" y="0" z="80123557"/>
                              <am3d:up dx="0" dy="36000000" dz="0"/>
                              <am3d:lookAt x="0" y="0" z="0"/>
                              <am3d:perspective fov="2700000"/>
                            </am3d:camera>
                            <am3d:trans>
                              <am3d:meterPerModelUnit n="1584054" d="1000000"/>
                              <am3d:preTrans dx="-3663146" dy="-1634568" dz="-8946339"/>
                              <am3d:scale>
                                <am3d:sx n="1000000" d="1000000"/>
                                <am3d:sy n="1000000" d="1000000"/>
                                <am3d:sz n="1000000" d="1000000"/>
                              </am3d:scale>
                              <am3d:rot ax="-596160" ay="-448658" az="78394"/>
                              <am3d:postTrans dx="0" dy="0" dz="0"/>
                            </am3d:trans>
                            <am3d:raster rName="Office3DRenderer" rVer="16.0.8326">
                              <am3d:blip r:embed="rId18"/>
                            </am3d:raster>
                            <am3d:objViewport viewportSz="2299523"/>
                            <am3d:ambientLight>
                              <am3d:clr>
                                <a:scrgbClr r="50000" g="50000" b="50000"/>
                              </am3d:clr>
                              <am3d:illuminance n="500000" d="1000000"/>
                            </am3d:ambientLight>
                            <am3d:ptLight rad="0">
                              <am3d:clr>
                                <a:scrgbClr r="100000" g="75000" b="50000"/>
                              </am3d:clr>
                              <am3d:intensity n="9765625" d="1000000"/>
                              <am3d:pos x="21959998" y="70920001" z="16344003"/>
                            </am3d:ptLight>
                            <am3d:ptLight rad="0">
                              <am3d:clr>
                                <a:scrgbClr r="40000" g="60000" b="95000"/>
                              </am3d:clr>
                              <am3d:intensity n="12250000" d="1000000"/>
                              <am3d:pos x="-37964106" y="51130435" z="57631972"/>
                            </am3d:ptLight>
                            <am3d:ptLight rad="0">
                              <am3d:clr>
                                <a:scrgbClr r="86837" g="72700" b="100000"/>
                              </am3d:clr>
                              <am3d:intensity n="3125000" d="1000000"/>
                              <am3d:pos x="-37739122" y="58056624" z="-34769649"/>
                            </am3d:ptLight>
                          </am3d:model3d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drawing>
                    <wp:anchor distT="0" distB="0" distL="114300" distR="114300" simplePos="0" relativeHeight="251661312" behindDoc="0" locked="0" layoutInCell="1" allowOverlap="1" wp14:anchorId="7AC364BC" wp14:editId="3BB9A39F">
                      <wp:simplePos x="0" y="0"/>
                      <wp:positionH relativeFrom="column">
                        <wp:posOffset>3627120</wp:posOffset>
                      </wp:positionH>
                      <wp:positionV relativeFrom="paragraph">
                        <wp:posOffset>105410</wp:posOffset>
                      </wp:positionV>
                      <wp:extent cx="1366838" cy="1306373"/>
                      <wp:effectExtent l="0" t="0" r="5080" b="0"/>
                      <wp:wrapNone/>
                      <wp:docPr id="11" name="3D Model 11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46DCE646-83CF-4B45-BC99-9AC022585476}"/>
                          </a:ext>
                        </a:extLst>
                      </wp:docPr>
                      <wp:cNvGraphicFramePr>
                        <a:graphicFrameLocks xmlns:a="http://schemas.openxmlformats.org/drawingml/2006/main" noGrp="1" noDrilldown="1" noSelect="1" noChangeAspect="1" noMove="1" noResize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1" name="3D Model 11">
                                <a:extLst>
                                  <a:ext uri="{FF2B5EF4-FFF2-40B4-BE49-F238E27FC236}">
                                    <a16:creationId xmlns:a16="http://schemas.microsoft.com/office/drawing/2014/main" id="{46DCE646-83CF-4B45-BC99-9AC022585476}"/>
                                  </a:ext>
                                </a:extLst>
                              </pic:cNvPr>
                              <pic:cNvPicPr>
                                <a:picLocks noGrp="1" noRot="1" noChangeAspect="1" noMove="1" noResize="1" noEditPoints="1" noAdjustHandles="1" noChangeArrowheads="1" noChangeShapeType="1" noCrop="1"/>
                              </pic:cNvPicPr>
                            </pic:nvPicPr>
                            <pic:blipFill>
                              <a:blip r:embed="rId18"/>
                              <a:stretch>
                                <a:fillRect/>
                              </a:stretch>
                            </pic:blipFill>
                            <pic:spPr>
                              <a:xfrm rot="10800000">
                                <a:off x="0" y="0"/>
                                <a:ext cx="1366520" cy="130619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Fallback>
              </mc:AlternateContent>
            </w:r>
          </w:p>
          <w:p w14:paraId="1DC827B8" w14:textId="284A9646" w:rsidR="00347203" w:rsidRPr="00C65DB6" w:rsidRDefault="00EF2DC2" w:rsidP="00347203">
            <w:pPr>
              <w:pStyle w:val="K-Normal"/>
              <w:numPr>
                <w:ilvl w:val="0"/>
                <w:numId w:val="12"/>
              </w:numPr>
              <w:rPr>
                <w:b w:val="0"/>
                <w:bCs w:val="0"/>
                <w:noProof/>
                <w:color w:val="0070C0"/>
                <w:sz w:val="28"/>
                <w:szCs w:val="28"/>
              </w:rPr>
            </w:pPr>
            <w:r w:rsidRPr="00C65DB6">
              <w:rPr>
                <w:b w:val="0"/>
                <w:bCs w:val="0"/>
                <w:noProof/>
                <w:color w:val="0070C0"/>
                <w:sz w:val="28"/>
                <w:szCs w:val="28"/>
              </w:rPr>
              <w:t>Brief Description</w:t>
            </w:r>
          </w:p>
          <w:p w14:paraId="5073C4B5" w14:textId="77777777" w:rsidR="00A00857" w:rsidRPr="00C65DB6" w:rsidRDefault="00A00857" w:rsidP="00A00857">
            <w:pPr>
              <w:pStyle w:val="K-Normal"/>
              <w:ind w:left="862"/>
              <w:rPr>
                <w:b w:val="0"/>
                <w:bCs w:val="0"/>
                <w:noProof/>
                <w:color w:val="0070C0"/>
                <w:sz w:val="28"/>
                <w:szCs w:val="28"/>
              </w:rPr>
            </w:pPr>
          </w:p>
          <w:p w14:paraId="73F9BCB9" w14:textId="044E4653" w:rsidR="00EF2DC2" w:rsidRPr="00C65DB6" w:rsidRDefault="00EF2DC2" w:rsidP="00347203">
            <w:pPr>
              <w:pStyle w:val="K-Normal"/>
              <w:numPr>
                <w:ilvl w:val="0"/>
                <w:numId w:val="12"/>
              </w:numPr>
              <w:rPr>
                <w:b w:val="0"/>
                <w:bCs w:val="0"/>
                <w:noProof/>
                <w:color w:val="0070C0"/>
                <w:sz w:val="28"/>
                <w:szCs w:val="28"/>
              </w:rPr>
            </w:pPr>
            <w:r w:rsidRPr="00C65DB6">
              <w:rPr>
                <w:b w:val="0"/>
                <w:bCs w:val="0"/>
                <w:noProof/>
                <w:color w:val="0070C0"/>
                <w:sz w:val="28"/>
                <w:szCs w:val="28"/>
              </w:rPr>
              <w:t xml:space="preserve">Clinical experience groups and </w:t>
            </w:r>
            <w:r w:rsidR="00A00857" w:rsidRPr="00C65DB6">
              <w:rPr>
                <w:b w:val="0"/>
                <w:bCs w:val="0"/>
                <w:noProof/>
                <w:color w:val="0070C0"/>
                <w:sz w:val="28"/>
                <w:szCs w:val="28"/>
              </w:rPr>
              <w:t>Capabilities</w:t>
            </w:r>
          </w:p>
          <w:p w14:paraId="49EC8736" w14:textId="77777777" w:rsidR="00A00857" w:rsidRPr="00C65DB6" w:rsidRDefault="00A00857" w:rsidP="00A00857">
            <w:pPr>
              <w:pStyle w:val="K-Normal"/>
              <w:ind w:left="862"/>
              <w:rPr>
                <w:b w:val="0"/>
                <w:bCs w:val="0"/>
                <w:noProof/>
                <w:color w:val="0070C0"/>
                <w:sz w:val="28"/>
                <w:szCs w:val="28"/>
              </w:rPr>
            </w:pPr>
          </w:p>
          <w:p w14:paraId="722D57E0" w14:textId="2FF6C0AE" w:rsidR="00A00857" w:rsidRPr="00C65DB6" w:rsidRDefault="00A00857" w:rsidP="00347203">
            <w:pPr>
              <w:pStyle w:val="K-Normal"/>
              <w:numPr>
                <w:ilvl w:val="0"/>
                <w:numId w:val="12"/>
              </w:numPr>
              <w:rPr>
                <w:b w:val="0"/>
                <w:bCs w:val="0"/>
                <w:noProof/>
                <w:color w:val="0070C0"/>
                <w:sz w:val="28"/>
                <w:szCs w:val="28"/>
              </w:rPr>
            </w:pPr>
            <w:r w:rsidRPr="00C65DB6">
              <w:rPr>
                <w:b w:val="0"/>
                <w:bCs w:val="0"/>
                <w:noProof/>
                <w:color w:val="0070C0"/>
                <w:sz w:val="28"/>
                <w:szCs w:val="28"/>
              </w:rPr>
              <w:t>Reflection and learning needs identified</w:t>
            </w:r>
          </w:p>
          <w:p w14:paraId="093D45B4" w14:textId="77777777" w:rsidR="00347203" w:rsidRDefault="00347203" w:rsidP="00A00857">
            <w:pPr>
              <w:pStyle w:val="K-Normal"/>
              <w:rPr>
                <w:sz w:val="28"/>
                <w:szCs w:val="28"/>
              </w:rPr>
            </w:pPr>
          </w:p>
          <w:p w14:paraId="5C393327" w14:textId="523C4D59" w:rsidR="00031C74" w:rsidRDefault="005A220A" w:rsidP="000240BD">
            <w:pPr>
              <w:pStyle w:val="K-Normal"/>
              <w:ind w:left="142"/>
              <w:rPr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Wh</w:t>
            </w:r>
            <w:r w:rsidR="002E556B">
              <w:rPr>
                <w:b w:val="0"/>
                <w:bCs w:val="0"/>
                <w:sz w:val="28"/>
                <w:szCs w:val="28"/>
              </w:rPr>
              <w:t xml:space="preserve">en I look at log entries, what I </w:t>
            </w:r>
            <w:r w:rsidR="006875D6">
              <w:rPr>
                <w:b w:val="0"/>
                <w:bCs w:val="0"/>
                <w:sz w:val="28"/>
                <w:szCs w:val="28"/>
              </w:rPr>
              <w:t>often</w:t>
            </w:r>
            <w:r w:rsidR="002E556B">
              <w:rPr>
                <w:b w:val="0"/>
                <w:bCs w:val="0"/>
                <w:sz w:val="28"/>
                <w:szCs w:val="28"/>
              </w:rPr>
              <w:t xml:space="preserve"> see is </w:t>
            </w:r>
            <w:r w:rsidR="00756CF5">
              <w:rPr>
                <w:b w:val="0"/>
                <w:bCs w:val="0"/>
                <w:sz w:val="28"/>
                <w:szCs w:val="28"/>
              </w:rPr>
              <w:t xml:space="preserve">a descriptive, journalistic piece of writing containing </w:t>
            </w:r>
            <w:r w:rsidR="0027551F">
              <w:rPr>
                <w:b w:val="0"/>
                <w:bCs w:val="0"/>
                <w:sz w:val="28"/>
                <w:szCs w:val="28"/>
              </w:rPr>
              <w:t xml:space="preserve">lots of facts about what happened, like a case report or </w:t>
            </w:r>
            <w:r w:rsidR="00756CF5">
              <w:rPr>
                <w:b w:val="0"/>
                <w:bCs w:val="0"/>
                <w:sz w:val="28"/>
                <w:szCs w:val="28"/>
              </w:rPr>
              <w:t>how</w:t>
            </w:r>
            <w:r w:rsidR="0027551F">
              <w:rPr>
                <w:b w:val="0"/>
                <w:bCs w:val="0"/>
                <w:sz w:val="28"/>
                <w:szCs w:val="28"/>
              </w:rPr>
              <w:t xml:space="preserve"> you</w:t>
            </w:r>
            <w:r w:rsidR="006F641E">
              <w:rPr>
                <w:b w:val="0"/>
                <w:bCs w:val="0"/>
                <w:sz w:val="28"/>
                <w:szCs w:val="28"/>
              </w:rPr>
              <w:t xml:space="preserve"> would</w:t>
            </w:r>
            <w:r w:rsidR="0027551F">
              <w:rPr>
                <w:b w:val="0"/>
                <w:bCs w:val="0"/>
                <w:sz w:val="28"/>
                <w:szCs w:val="28"/>
              </w:rPr>
              <w:t xml:space="preserve"> present on a consultant ward round.</w:t>
            </w:r>
            <w:r w:rsidR="0044104D">
              <w:rPr>
                <w:b w:val="0"/>
                <w:bCs w:val="0"/>
                <w:sz w:val="28"/>
                <w:szCs w:val="28"/>
              </w:rPr>
              <w:t xml:space="preserve"> It is top </w:t>
            </w:r>
            <w:proofErr w:type="gramStart"/>
            <w:r w:rsidR="0044104D">
              <w:rPr>
                <w:b w:val="0"/>
                <w:bCs w:val="0"/>
                <w:sz w:val="28"/>
                <w:szCs w:val="28"/>
              </w:rPr>
              <w:t>heavy</w:t>
            </w:r>
            <w:proofErr w:type="gramEnd"/>
            <w:r w:rsidR="0044104D">
              <w:rPr>
                <w:b w:val="0"/>
                <w:bCs w:val="0"/>
                <w:sz w:val="28"/>
                <w:szCs w:val="28"/>
              </w:rPr>
              <w:t xml:space="preserve"> and </w:t>
            </w:r>
            <w:r w:rsidR="00FB09D1">
              <w:rPr>
                <w:b w:val="0"/>
                <w:bCs w:val="0"/>
                <w:sz w:val="28"/>
                <w:szCs w:val="28"/>
              </w:rPr>
              <w:t>the trainee has run out of steam by the time they have come to reflection.</w:t>
            </w:r>
            <w:r w:rsidR="00B507E3" w:rsidRPr="00B507E3">
              <w:rPr>
                <w:b w:val="0"/>
                <w:bCs w:val="0"/>
                <w:noProof/>
              </w:rPr>
              <w:t xml:space="preserve"> </w:t>
            </w:r>
            <w:r w:rsidR="00FB09D1">
              <w:rPr>
                <w:b w:val="0"/>
                <w:bCs w:val="0"/>
                <w:sz w:val="28"/>
                <w:szCs w:val="28"/>
              </w:rPr>
              <w:t xml:space="preserve">I </w:t>
            </w:r>
            <w:proofErr w:type="gramStart"/>
            <w:r w:rsidR="00FB09D1">
              <w:rPr>
                <w:b w:val="0"/>
                <w:bCs w:val="0"/>
                <w:sz w:val="28"/>
                <w:szCs w:val="28"/>
              </w:rPr>
              <w:t>don’t</w:t>
            </w:r>
            <w:proofErr w:type="gramEnd"/>
            <w:r w:rsidR="00FB09D1">
              <w:rPr>
                <w:b w:val="0"/>
                <w:bCs w:val="0"/>
                <w:sz w:val="28"/>
                <w:szCs w:val="28"/>
              </w:rPr>
              <w:t xml:space="preserve"> want to see this as an Educational Supervisor or </w:t>
            </w:r>
            <w:r w:rsidR="002F0BBC">
              <w:rPr>
                <w:b w:val="0"/>
                <w:bCs w:val="0"/>
                <w:sz w:val="28"/>
                <w:szCs w:val="28"/>
              </w:rPr>
              <w:t xml:space="preserve">at </w:t>
            </w:r>
            <w:r w:rsidR="00FB09D1">
              <w:rPr>
                <w:b w:val="0"/>
                <w:bCs w:val="0"/>
                <w:sz w:val="28"/>
                <w:szCs w:val="28"/>
              </w:rPr>
              <w:lastRenderedPageBreak/>
              <w:t>ARCP</w:t>
            </w:r>
            <w:r w:rsidR="00BB2093">
              <w:rPr>
                <w:b w:val="0"/>
                <w:bCs w:val="0"/>
                <w:sz w:val="28"/>
                <w:szCs w:val="28"/>
              </w:rPr>
              <w:t xml:space="preserve"> panel</w:t>
            </w:r>
            <w:r w:rsidR="002F0BBC">
              <w:rPr>
                <w:b w:val="0"/>
                <w:bCs w:val="0"/>
                <w:sz w:val="28"/>
                <w:szCs w:val="28"/>
              </w:rPr>
              <w:t>.</w:t>
            </w:r>
            <w:r w:rsidR="00437F07">
              <w:rPr>
                <w:b w:val="0"/>
                <w:bCs w:val="0"/>
                <w:sz w:val="28"/>
                <w:szCs w:val="28"/>
              </w:rPr>
              <w:t xml:space="preserve"> </w:t>
            </w:r>
            <w:r w:rsidR="00AA715B">
              <w:rPr>
                <w:b w:val="0"/>
                <w:bCs w:val="0"/>
                <w:sz w:val="28"/>
                <w:szCs w:val="28"/>
              </w:rPr>
              <w:t xml:space="preserve">I </w:t>
            </w:r>
            <w:proofErr w:type="gramStart"/>
            <w:r w:rsidR="00AA715B">
              <w:rPr>
                <w:b w:val="0"/>
                <w:bCs w:val="0"/>
                <w:sz w:val="28"/>
                <w:szCs w:val="28"/>
              </w:rPr>
              <w:t>don’t</w:t>
            </w:r>
            <w:proofErr w:type="gramEnd"/>
            <w:r w:rsidR="00AA715B">
              <w:rPr>
                <w:b w:val="0"/>
                <w:bCs w:val="0"/>
                <w:sz w:val="28"/>
                <w:szCs w:val="28"/>
              </w:rPr>
              <w:t xml:space="preserve"> want lots of detail about</w:t>
            </w:r>
            <w:r w:rsidR="00437F07">
              <w:rPr>
                <w:b w:val="0"/>
                <w:bCs w:val="0"/>
                <w:sz w:val="28"/>
                <w:szCs w:val="28"/>
              </w:rPr>
              <w:t xml:space="preserve"> what happened. </w:t>
            </w:r>
            <w:proofErr w:type="gramStart"/>
            <w:r w:rsidR="00437F07">
              <w:rPr>
                <w:b w:val="0"/>
                <w:bCs w:val="0"/>
                <w:sz w:val="28"/>
                <w:szCs w:val="28"/>
              </w:rPr>
              <w:t>I’ve</w:t>
            </w:r>
            <w:proofErr w:type="gramEnd"/>
            <w:r w:rsidR="00437F07">
              <w:rPr>
                <w:b w:val="0"/>
                <w:bCs w:val="0"/>
                <w:sz w:val="28"/>
                <w:szCs w:val="28"/>
              </w:rPr>
              <w:t xml:space="preserve"> seen it before and I’m really not that interested. What I am interested in </w:t>
            </w:r>
            <w:r w:rsidR="00A82AA8">
              <w:rPr>
                <w:b w:val="0"/>
                <w:bCs w:val="0"/>
                <w:sz w:val="28"/>
                <w:szCs w:val="28"/>
              </w:rPr>
              <w:t xml:space="preserve">what </w:t>
            </w:r>
            <w:proofErr w:type="gramStart"/>
            <w:r w:rsidR="00A82AA8">
              <w:rPr>
                <w:b w:val="0"/>
                <w:bCs w:val="0"/>
                <w:sz w:val="28"/>
                <w:szCs w:val="28"/>
              </w:rPr>
              <w:t>you’ve</w:t>
            </w:r>
            <w:proofErr w:type="gramEnd"/>
            <w:r w:rsidR="00A82AA8">
              <w:rPr>
                <w:b w:val="0"/>
                <w:bCs w:val="0"/>
                <w:sz w:val="28"/>
                <w:szCs w:val="28"/>
              </w:rPr>
              <w:t xml:space="preserve"> learnt and how this might change your approach in future.</w:t>
            </w:r>
            <w:r w:rsidR="00AA715B">
              <w:rPr>
                <w:b w:val="0"/>
                <w:bCs w:val="0"/>
                <w:sz w:val="28"/>
                <w:szCs w:val="28"/>
              </w:rPr>
              <w:t xml:space="preserve"> </w:t>
            </w:r>
          </w:p>
          <w:p w14:paraId="25F5F8F7" w14:textId="685CF0EC" w:rsidR="008B66F0" w:rsidRDefault="008B66F0" w:rsidP="000240BD">
            <w:pPr>
              <w:pStyle w:val="K-Normal"/>
              <w:ind w:left="142"/>
              <w:rPr>
                <w:b w:val="0"/>
                <w:bCs w:val="0"/>
                <w:sz w:val="28"/>
                <w:szCs w:val="28"/>
              </w:rPr>
            </w:pPr>
          </w:p>
          <w:p w14:paraId="50937BBA" w14:textId="1FCB715A" w:rsidR="008B66F0" w:rsidRDefault="008B66F0" w:rsidP="000240BD">
            <w:pPr>
              <w:pStyle w:val="K-Normal"/>
              <w:ind w:left="142"/>
              <w:rPr>
                <w:b w:val="0"/>
                <w:bCs w:val="0"/>
                <w:sz w:val="28"/>
                <w:szCs w:val="28"/>
              </w:rPr>
            </w:pPr>
            <w:r>
              <w:rPr>
                <w:sz w:val="28"/>
                <w:szCs w:val="28"/>
              </w:rPr>
              <w:t>How to write a reflecti</w:t>
            </w:r>
            <w:r w:rsidR="00972303">
              <w:rPr>
                <w:sz w:val="28"/>
                <w:szCs w:val="28"/>
              </w:rPr>
              <w:t>ve</w:t>
            </w:r>
            <w:r>
              <w:rPr>
                <w:sz w:val="28"/>
                <w:szCs w:val="28"/>
              </w:rPr>
              <w:t xml:space="preserve"> Clinical Case Review</w:t>
            </w:r>
            <w:r w:rsidR="008F2E36">
              <w:rPr>
                <w:sz w:val="28"/>
                <w:szCs w:val="28"/>
              </w:rPr>
              <w:t>: the 3 principles</w:t>
            </w:r>
          </w:p>
          <w:p w14:paraId="6373AE0C" w14:textId="5B3B5D17" w:rsidR="00493841" w:rsidRDefault="00493841" w:rsidP="008F2E36">
            <w:pPr>
              <w:pStyle w:val="K-Normal"/>
              <w:ind w:left="142"/>
              <w:rPr>
                <w:sz w:val="28"/>
                <w:szCs w:val="28"/>
              </w:rPr>
            </w:pPr>
          </w:p>
          <w:p w14:paraId="3EFFD4E4" w14:textId="007DE410" w:rsidR="00A77261" w:rsidRPr="00A77261" w:rsidRDefault="00690EA3" w:rsidP="00A73956">
            <w:pPr>
              <w:pStyle w:val="K-Normal"/>
              <w:ind w:left="142"/>
              <w:rPr>
                <w:b w:val="0"/>
                <w:bCs w:val="0"/>
                <w:i/>
                <w:iCs/>
                <w:sz w:val="28"/>
                <w:szCs w:val="28"/>
              </w:rPr>
            </w:pPr>
            <w:r w:rsidRPr="00CB57F8">
              <w:rPr>
                <w:noProof/>
                <w:color w:val="FF0000"/>
                <w:sz w:val="28"/>
                <w:szCs w:val="28"/>
              </w:rPr>
              <mc:AlternateContent>
                <mc:Choice Requires="am3d">
                  <w:drawing>
                    <wp:anchor distT="0" distB="0" distL="114300" distR="114300" simplePos="0" relativeHeight="251663360" behindDoc="0" locked="0" layoutInCell="1" allowOverlap="1" wp14:anchorId="65664882" wp14:editId="0240948C">
                      <wp:simplePos x="0" y="0"/>
                      <wp:positionH relativeFrom="column">
                        <wp:posOffset>3636010</wp:posOffset>
                      </wp:positionH>
                      <wp:positionV relativeFrom="paragraph">
                        <wp:posOffset>88582</wp:posOffset>
                      </wp:positionV>
                      <wp:extent cx="1530520" cy="1385887"/>
                      <wp:effectExtent l="0" t="0" r="0" b="5080"/>
                      <wp:wrapNone/>
                      <wp:docPr id="15" name="3D Model 15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46DCE646-83CF-4B45-BC99-9AC022585476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drawing/2017/model3d">
                          <am3d:model3d r:embed="rId17">
                            <am3d:spPr>
                              <a:xfrm rot="10800000">
                                <a:off x="0" y="0"/>
                                <a:ext cx="1530520" cy="1385887"/>
                              </a:xfrm>
                              <a:prstGeom prst="rect">
                                <a:avLst/>
                              </a:prstGeom>
                            </am3d:spPr>
                            <am3d:camera>
                              <am3d:pos x="0" y="0" z="80123557"/>
                              <am3d:up dx="0" dy="36000000" dz="0"/>
                              <am3d:lookAt x="0" y="0" z="0"/>
                              <am3d:perspective fov="2700000"/>
                            </am3d:camera>
                            <am3d:trans>
                              <am3d:meterPerModelUnit n="1584054" d="1000000"/>
                              <am3d:preTrans dx="-3663146" dy="-1634568" dz="-8946339"/>
                              <am3d:scale>
                                <am3d:sx n="1000000" d="1000000"/>
                                <am3d:sy n="1000000" d="1000000"/>
                                <am3d:sz n="1000000" d="1000000"/>
                              </am3d:scale>
                              <am3d:rot ax="-10073505" ay="-852837" az="-180923"/>
                              <am3d:postTrans dx="0" dy="0" dz="0"/>
                            </am3d:trans>
                            <am3d:raster rName="Office3DRenderer" rVer="16.0.8326">
                              <am3d:blip r:embed="rId19"/>
                            </am3d:raster>
                            <am3d:objViewport viewportSz="2558283"/>
                            <am3d:ambientLight>
                              <am3d:clr>
                                <a:scrgbClr r="50000" g="50000" b="50000"/>
                              </am3d:clr>
                              <am3d:illuminance n="500000" d="1000000"/>
                            </am3d:ambientLight>
                            <am3d:ptLight rad="0">
                              <am3d:clr>
                                <a:scrgbClr r="100000" g="75000" b="50000"/>
                              </am3d:clr>
                              <am3d:intensity n="9765625" d="1000000"/>
                              <am3d:pos x="21959998" y="70920001" z="16344003"/>
                            </am3d:ptLight>
                            <am3d:ptLight rad="0">
                              <am3d:clr>
                                <a:scrgbClr r="40000" g="60000" b="95000"/>
                              </am3d:clr>
                              <am3d:intensity n="12250000" d="1000000"/>
                              <am3d:pos x="-37964106" y="51130435" z="57631972"/>
                            </am3d:ptLight>
                            <am3d:ptLight rad="0">
                              <am3d:clr>
                                <a:scrgbClr r="86837" g="72700" b="100000"/>
                              </am3d:clr>
                              <am3d:intensity n="3125000" d="1000000"/>
                              <am3d:pos x="-37739122" y="58056624" z="-34769649"/>
                            </am3d:ptLight>
                          </am3d:model3d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drawing>
                    <wp:anchor distT="0" distB="0" distL="114300" distR="114300" simplePos="0" relativeHeight="251663360" behindDoc="0" locked="0" layoutInCell="1" allowOverlap="1" wp14:anchorId="65664882" wp14:editId="0240948C">
                      <wp:simplePos x="0" y="0"/>
                      <wp:positionH relativeFrom="column">
                        <wp:posOffset>3636010</wp:posOffset>
                      </wp:positionH>
                      <wp:positionV relativeFrom="paragraph">
                        <wp:posOffset>88582</wp:posOffset>
                      </wp:positionV>
                      <wp:extent cx="1530520" cy="1385887"/>
                      <wp:effectExtent l="0" t="0" r="0" b="5080"/>
                      <wp:wrapNone/>
                      <wp:docPr id="15" name="3D Model 15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46DCE646-83CF-4B45-BC99-9AC022585476}"/>
                          </a:ext>
                        </a:extLst>
                      </wp:docPr>
                      <wp:cNvGraphicFramePr>
                        <a:graphicFrameLocks xmlns:a="http://schemas.openxmlformats.org/drawingml/2006/main" noGrp="1" noDrilldown="1" noSelect="1" noChangeAspect="1" noMove="1" noResize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5" name="3D Model 15">
                                <a:extLst>
                                  <a:ext uri="{FF2B5EF4-FFF2-40B4-BE49-F238E27FC236}">
                                    <a16:creationId xmlns:a16="http://schemas.microsoft.com/office/drawing/2014/main" id="{46DCE646-83CF-4B45-BC99-9AC022585476}"/>
                                  </a:ext>
                                </a:extLst>
                              </pic:cNvPr>
                              <pic:cNvPicPr>
                                <a:picLocks noGrp="1" noRot="1" noChangeAspect="1" noMove="1" noResize="1" noEditPoints="1" noAdjustHandles="1" noChangeArrowheads="1" noChangeShapeType="1" noCrop="1"/>
                              </pic:cNvPicPr>
                            </pic:nvPicPr>
                            <pic:blipFill>
                              <a:blip r:embed="rId19"/>
                              <a:stretch>
                                <a:fillRect/>
                              </a:stretch>
                            </pic:blipFill>
                            <pic:spPr>
                              <a:xfrm rot="10800000">
                                <a:off x="0" y="0"/>
                                <a:ext cx="1530350" cy="138557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Fallback>
              </mc:AlternateContent>
            </w:r>
            <w:r w:rsidR="00A77261" w:rsidRPr="00CB57F8">
              <w:rPr>
                <w:b w:val="0"/>
                <w:bCs w:val="0"/>
                <w:i/>
                <w:iCs/>
                <w:color w:val="FF0000"/>
                <w:sz w:val="28"/>
                <w:szCs w:val="28"/>
              </w:rPr>
              <w:t xml:space="preserve">PRINCIPLE </w:t>
            </w:r>
            <w:r w:rsidR="00185C1C">
              <w:rPr>
                <w:b w:val="0"/>
                <w:bCs w:val="0"/>
                <w:i/>
                <w:iCs/>
                <w:color w:val="FF0000"/>
                <w:sz w:val="28"/>
                <w:szCs w:val="28"/>
              </w:rPr>
              <w:t>1</w:t>
            </w:r>
            <w:r w:rsidR="00A77261" w:rsidRPr="00CB57F8">
              <w:rPr>
                <w:b w:val="0"/>
                <w:bCs w:val="0"/>
                <w:i/>
                <w:iCs/>
                <w:color w:val="FF0000"/>
                <w:sz w:val="28"/>
                <w:szCs w:val="28"/>
              </w:rPr>
              <w:t>- IT’S A</w:t>
            </w:r>
            <w:r w:rsidR="00893594">
              <w:rPr>
                <w:b w:val="0"/>
                <w:bCs w:val="0"/>
                <w:i/>
                <w:iCs/>
                <w:color w:val="FF0000"/>
                <w:sz w:val="28"/>
                <w:szCs w:val="28"/>
              </w:rPr>
              <w:t xml:space="preserve"> PYRA</w:t>
            </w:r>
            <w:r w:rsidR="00A77261" w:rsidRPr="00CB57F8">
              <w:rPr>
                <w:b w:val="0"/>
                <w:bCs w:val="0"/>
                <w:i/>
                <w:iCs/>
                <w:color w:val="FF0000"/>
                <w:sz w:val="28"/>
                <w:szCs w:val="28"/>
              </w:rPr>
              <w:t>MID</w:t>
            </w:r>
          </w:p>
          <w:p w14:paraId="70C0EF55" w14:textId="786D8F09" w:rsidR="008A3197" w:rsidRDefault="008A3197" w:rsidP="00A73956">
            <w:pPr>
              <w:pStyle w:val="K-Normal"/>
              <w:ind w:left="142"/>
              <w:rPr>
                <w:sz w:val="28"/>
                <w:szCs w:val="28"/>
              </w:rPr>
            </w:pPr>
          </w:p>
          <w:p w14:paraId="0A089D8B" w14:textId="530EC377" w:rsidR="00A77261" w:rsidRPr="00C65DB6" w:rsidRDefault="00A77261" w:rsidP="00A77261">
            <w:pPr>
              <w:pStyle w:val="K-Normal"/>
              <w:numPr>
                <w:ilvl w:val="0"/>
                <w:numId w:val="13"/>
              </w:numPr>
              <w:rPr>
                <w:b w:val="0"/>
                <w:bCs w:val="0"/>
                <w:noProof/>
                <w:color w:val="0070C0"/>
                <w:sz w:val="28"/>
                <w:szCs w:val="28"/>
              </w:rPr>
            </w:pPr>
            <w:r w:rsidRPr="00C65DB6">
              <w:rPr>
                <w:b w:val="0"/>
                <w:bCs w:val="0"/>
                <w:noProof/>
                <w:color w:val="0070C0"/>
                <w:sz w:val="28"/>
                <w:szCs w:val="28"/>
              </w:rPr>
              <w:t>Brief Description</w:t>
            </w:r>
          </w:p>
          <w:p w14:paraId="079088E2" w14:textId="7BB3A037" w:rsidR="00A77261" w:rsidRPr="00C65DB6" w:rsidRDefault="00A77261" w:rsidP="00A77261">
            <w:pPr>
              <w:pStyle w:val="K-Normal"/>
              <w:ind w:left="862"/>
              <w:rPr>
                <w:b w:val="0"/>
                <w:bCs w:val="0"/>
                <w:noProof/>
                <w:color w:val="0070C0"/>
                <w:sz w:val="28"/>
                <w:szCs w:val="28"/>
              </w:rPr>
            </w:pPr>
          </w:p>
          <w:p w14:paraId="4EE00018" w14:textId="77777777" w:rsidR="00A77261" w:rsidRPr="00C65DB6" w:rsidRDefault="00A77261" w:rsidP="00A77261">
            <w:pPr>
              <w:pStyle w:val="K-Normal"/>
              <w:numPr>
                <w:ilvl w:val="0"/>
                <w:numId w:val="13"/>
              </w:numPr>
              <w:rPr>
                <w:b w:val="0"/>
                <w:bCs w:val="0"/>
                <w:noProof/>
                <w:color w:val="0070C0"/>
                <w:sz w:val="28"/>
                <w:szCs w:val="28"/>
              </w:rPr>
            </w:pPr>
            <w:r w:rsidRPr="00C65DB6">
              <w:rPr>
                <w:b w:val="0"/>
                <w:bCs w:val="0"/>
                <w:noProof/>
                <w:color w:val="0070C0"/>
                <w:sz w:val="28"/>
                <w:szCs w:val="28"/>
              </w:rPr>
              <w:t>Clinical experience groups and Capabilities</w:t>
            </w:r>
          </w:p>
          <w:p w14:paraId="02708931" w14:textId="2391BD69" w:rsidR="00A77261" w:rsidRPr="00C65DB6" w:rsidRDefault="00A77261" w:rsidP="00A77261">
            <w:pPr>
              <w:pStyle w:val="K-Normal"/>
              <w:ind w:left="862"/>
              <w:rPr>
                <w:b w:val="0"/>
                <w:bCs w:val="0"/>
                <w:noProof/>
                <w:color w:val="0070C0"/>
                <w:sz w:val="28"/>
                <w:szCs w:val="28"/>
              </w:rPr>
            </w:pPr>
          </w:p>
          <w:p w14:paraId="324BC291" w14:textId="77777777" w:rsidR="00A77261" w:rsidRPr="00C65DB6" w:rsidRDefault="00A77261" w:rsidP="00A77261">
            <w:pPr>
              <w:pStyle w:val="K-Normal"/>
              <w:numPr>
                <w:ilvl w:val="0"/>
                <w:numId w:val="13"/>
              </w:numPr>
              <w:rPr>
                <w:b w:val="0"/>
                <w:bCs w:val="0"/>
                <w:noProof/>
                <w:color w:val="0070C0"/>
                <w:sz w:val="28"/>
                <w:szCs w:val="28"/>
              </w:rPr>
            </w:pPr>
            <w:r w:rsidRPr="00C65DB6">
              <w:rPr>
                <w:b w:val="0"/>
                <w:bCs w:val="0"/>
                <w:noProof/>
                <w:color w:val="0070C0"/>
                <w:sz w:val="28"/>
                <w:szCs w:val="28"/>
              </w:rPr>
              <w:t>Reflection and learning needs identified</w:t>
            </w:r>
          </w:p>
          <w:p w14:paraId="750CE05F" w14:textId="2E63EF3A" w:rsidR="00A77261" w:rsidRPr="008A3197" w:rsidRDefault="00A77261" w:rsidP="00A73956">
            <w:pPr>
              <w:pStyle w:val="K-Normal"/>
              <w:ind w:left="142"/>
              <w:rPr>
                <w:b w:val="0"/>
                <w:bCs w:val="0"/>
                <w:sz w:val="28"/>
                <w:szCs w:val="28"/>
              </w:rPr>
            </w:pPr>
          </w:p>
          <w:p w14:paraId="1DE68F3B" w14:textId="6E76D4F4" w:rsidR="00493D3D" w:rsidRDefault="007D2856" w:rsidP="00A73956">
            <w:pPr>
              <w:pStyle w:val="K-Normal"/>
              <w:ind w:left="142"/>
              <w:rPr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Not much content in the </w:t>
            </w:r>
            <w:r>
              <w:rPr>
                <w:b w:val="0"/>
                <w:bCs w:val="0"/>
                <w:sz w:val="28"/>
                <w:szCs w:val="28"/>
                <w:u w:val="single"/>
              </w:rPr>
              <w:t>brief</w:t>
            </w:r>
            <w:r w:rsidR="00C65DB6">
              <w:rPr>
                <w:b w:val="0"/>
                <w:bCs w:val="0"/>
                <w:sz w:val="28"/>
                <w:szCs w:val="28"/>
              </w:rPr>
              <w:t xml:space="preserve"> descriptions, lots in the reflection part.</w:t>
            </w:r>
          </w:p>
          <w:p w14:paraId="5FD48DF3" w14:textId="74700E50" w:rsidR="00C65DB6" w:rsidRDefault="00C65DB6" w:rsidP="00A73956">
            <w:pPr>
              <w:pStyle w:val="K-Normal"/>
              <w:ind w:left="142"/>
              <w:rPr>
                <w:b w:val="0"/>
                <w:bCs w:val="0"/>
                <w:sz w:val="28"/>
                <w:szCs w:val="28"/>
              </w:rPr>
            </w:pPr>
          </w:p>
          <w:p w14:paraId="09E1FF0A" w14:textId="3529B992" w:rsidR="00CB57F8" w:rsidRDefault="00185C1C" w:rsidP="00A73956">
            <w:pPr>
              <w:pStyle w:val="K-Normal"/>
              <w:ind w:left="142"/>
              <w:rPr>
                <w:i/>
                <w:iCs/>
                <w:color w:val="FF0000"/>
                <w:sz w:val="28"/>
                <w:szCs w:val="28"/>
              </w:rPr>
            </w:pPr>
            <w:r>
              <w:rPr>
                <w:b w:val="0"/>
                <w:bCs w:val="0"/>
                <w:i/>
                <w:iCs/>
                <w:color w:val="FF0000"/>
                <w:sz w:val="28"/>
                <w:szCs w:val="28"/>
              </w:rPr>
              <w:t xml:space="preserve">PRINCIPLE 2- START </w:t>
            </w:r>
            <w:r w:rsidR="003878DC">
              <w:rPr>
                <w:b w:val="0"/>
                <w:bCs w:val="0"/>
                <w:i/>
                <w:iCs/>
                <w:color w:val="FF0000"/>
                <w:sz w:val="28"/>
                <w:szCs w:val="28"/>
              </w:rPr>
              <w:t>WITH</w:t>
            </w:r>
            <w:r>
              <w:rPr>
                <w:b w:val="0"/>
                <w:bCs w:val="0"/>
                <w:i/>
                <w:iCs/>
                <w:color w:val="FF0000"/>
                <w:sz w:val="28"/>
                <w:szCs w:val="28"/>
              </w:rPr>
              <w:t xml:space="preserve"> REFLECTION</w:t>
            </w:r>
          </w:p>
          <w:p w14:paraId="72A379CA" w14:textId="77777777" w:rsidR="000869A7" w:rsidRDefault="000869A7" w:rsidP="00A73956">
            <w:pPr>
              <w:pStyle w:val="K-Normal"/>
              <w:ind w:left="142"/>
              <w:rPr>
                <w:sz w:val="28"/>
                <w:szCs w:val="28"/>
              </w:rPr>
            </w:pPr>
          </w:p>
          <w:p w14:paraId="3AE313F7" w14:textId="4CC73B7D" w:rsidR="00BD650F" w:rsidRDefault="000869A7" w:rsidP="008F2E36">
            <w:pPr>
              <w:pStyle w:val="K-Normal"/>
              <w:ind w:left="142"/>
              <w:rPr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This is the most important section so </w:t>
            </w:r>
            <w:proofErr w:type="gramStart"/>
            <w:r w:rsidR="00893594">
              <w:rPr>
                <w:b w:val="0"/>
                <w:bCs w:val="0"/>
                <w:sz w:val="28"/>
                <w:szCs w:val="28"/>
              </w:rPr>
              <w:t>don’t</w:t>
            </w:r>
            <w:proofErr w:type="gramEnd"/>
            <w:r w:rsidR="00893594">
              <w:rPr>
                <w:b w:val="0"/>
                <w:bCs w:val="0"/>
                <w:sz w:val="28"/>
                <w:szCs w:val="28"/>
              </w:rPr>
              <w:t xml:space="preserve"> run out of steam before you get there. </w:t>
            </w:r>
            <w:r w:rsidR="007B2C06">
              <w:rPr>
                <w:b w:val="0"/>
                <w:bCs w:val="0"/>
                <w:sz w:val="28"/>
                <w:szCs w:val="28"/>
              </w:rPr>
              <w:t>I</w:t>
            </w:r>
            <w:r w:rsidR="004E77A0">
              <w:rPr>
                <w:b w:val="0"/>
                <w:bCs w:val="0"/>
                <w:sz w:val="28"/>
                <w:szCs w:val="28"/>
              </w:rPr>
              <w:t xml:space="preserve">nclude entries when things </w:t>
            </w:r>
            <w:proofErr w:type="gramStart"/>
            <w:r w:rsidR="004E77A0">
              <w:rPr>
                <w:b w:val="0"/>
                <w:bCs w:val="0"/>
                <w:sz w:val="28"/>
                <w:szCs w:val="28"/>
              </w:rPr>
              <w:t>haven’t</w:t>
            </w:r>
            <w:proofErr w:type="gramEnd"/>
            <w:r w:rsidR="004E77A0">
              <w:rPr>
                <w:b w:val="0"/>
                <w:bCs w:val="0"/>
                <w:sz w:val="28"/>
                <w:szCs w:val="28"/>
              </w:rPr>
              <w:t xml:space="preserve"> gone to plan. Stuck what to write?</w:t>
            </w:r>
            <w:r w:rsidR="00B122A4">
              <w:rPr>
                <w:b w:val="0"/>
                <w:bCs w:val="0"/>
                <w:sz w:val="28"/>
                <w:szCs w:val="28"/>
              </w:rPr>
              <w:t xml:space="preserve"> </w:t>
            </w:r>
            <w:r w:rsidR="00493841">
              <w:rPr>
                <w:b w:val="0"/>
                <w:bCs w:val="0"/>
                <w:sz w:val="28"/>
                <w:szCs w:val="28"/>
              </w:rPr>
              <w:t>Here’s a couple of</w:t>
            </w:r>
            <w:r w:rsidR="00B122A4">
              <w:rPr>
                <w:b w:val="0"/>
                <w:bCs w:val="0"/>
                <w:sz w:val="28"/>
                <w:szCs w:val="28"/>
              </w:rPr>
              <w:t xml:space="preserve"> tips to </w:t>
            </w:r>
            <w:r w:rsidR="00BD650F">
              <w:rPr>
                <w:b w:val="0"/>
                <w:bCs w:val="0"/>
                <w:sz w:val="28"/>
                <w:szCs w:val="28"/>
              </w:rPr>
              <w:t>overcome reflective writer’s block.</w:t>
            </w:r>
          </w:p>
          <w:p w14:paraId="49ACE8D1" w14:textId="333BE1A5" w:rsidR="00000D98" w:rsidRDefault="008364B4" w:rsidP="00000D98">
            <w:pPr>
              <w:pStyle w:val="K-Normal"/>
              <w:numPr>
                <w:ilvl w:val="0"/>
                <w:numId w:val="14"/>
              </w:numPr>
              <w:rPr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Look from different perspectives</w:t>
            </w:r>
            <w:r w:rsidR="00237E05">
              <w:rPr>
                <w:b w:val="0"/>
                <w:bCs w:val="0"/>
                <w:sz w:val="28"/>
                <w:szCs w:val="28"/>
              </w:rPr>
              <w:t>: your perspective, the patient’s perspective</w:t>
            </w:r>
            <w:r w:rsidR="0019786E">
              <w:rPr>
                <w:b w:val="0"/>
                <w:bCs w:val="0"/>
                <w:sz w:val="28"/>
                <w:szCs w:val="28"/>
              </w:rPr>
              <w:t>, the family’s perspective</w:t>
            </w:r>
            <w:r w:rsidR="00271AB1">
              <w:rPr>
                <w:b w:val="0"/>
                <w:bCs w:val="0"/>
                <w:sz w:val="28"/>
                <w:szCs w:val="28"/>
              </w:rPr>
              <w:t>, your colleag</w:t>
            </w:r>
            <w:r w:rsidR="00F6323B">
              <w:rPr>
                <w:b w:val="0"/>
                <w:bCs w:val="0"/>
                <w:sz w:val="28"/>
                <w:szCs w:val="28"/>
              </w:rPr>
              <w:t>ue’s perspective.</w:t>
            </w:r>
            <w:r w:rsidR="00237E05">
              <w:rPr>
                <w:b w:val="0"/>
                <w:bCs w:val="0"/>
                <w:sz w:val="28"/>
                <w:szCs w:val="28"/>
              </w:rPr>
              <w:t xml:space="preserve"> </w:t>
            </w:r>
            <w:r w:rsidR="00F6323B">
              <w:rPr>
                <w:b w:val="0"/>
                <w:bCs w:val="0"/>
                <w:sz w:val="28"/>
                <w:szCs w:val="28"/>
              </w:rPr>
              <w:t>H</w:t>
            </w:r>
            <w:r w:rsidR="00237E05">
              <w:rPr>
                <w:b w:val="0"/>
                <w:bCs w:val="0"/>
                <w:sz w:val="28"/>
                <w:szCs w:val="28"/>
              </w:rPr>
              <w:t>ow would you feel if you were the patient?</w:t>
            </w:r>
            <w:r w:rsidR="00B173B2">
              <w:rPr>
                <w:b w:val="0"/>
                <w:bCs w:val="0"/>
                <w:sz w:val="28"/>
                <w:szCs w:val="28"/>
              </w:rPr>
              <w:t xml:space="preserve"> How would others view your performance?</w:t>
            </w:r>
          </w:p>
          <w:p w14:paraId="42F8581A" w14:textId="793598E7" w:rsidR="00000D98" w:rsidRDefault="00000D98" w:rsidP="00000D98">
            <w:pPr>
              <w:pStyle w:val="K-Normal"/>
              <w:numPr>
                <w:ilvl w:val="0"/>
                <w:numId w:val="14"/>
              </w:numPr>
              <w:rPr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Use the word descriptors </w:t>
            </w:r>
            <w:r w:rsidR="00B173B2">
              <w:rPr>
                <w:b w:val="0"/>
                <w:bCs w:val="0"/>
                <w:sz w:val="28"/>
                <w:szCs w:val="28"/>
              </w:rPr>
              <w:t>in the Capability</w:t>
            </w:r>
            <w:r w:rsidR="00F6323B">
              <w:rPr>
                <w:b w:val="0"/>
                <w:bCs w:val="0"/>
                <w:sz w:val="28"/>
                <w:szCs w:val="28"/>
              </w:rPr>
              <w:t xml:space="preserve"> Areas</w:t>
            </w:r>
            <w:r w:rsidR="00B173B2">
              <w:rPr>
                <w:b w:val="0"/>
                <w:bCs w:val="0"/>
                <w:sz w:val="28"/>
                <w:szCs w:val="28"/>
              </w:rPr>
              <w:t xml:space="preserve"> you have linked.</w:t>
            </w:r>
            <w:r w:rsidR="00DF03A0">
              <w:rPr>
                <w:b w:val="0"/>
                <w:bCs w:val="0"/>
                <w:sz w:val="28"/>
                <w:szCs w:val="28"/>
              </w:rPr>
              <w:t xml:space="preserve"> These </w:t>
            </w:r>
            <w:r w:rsidR="0066495C">
              <w:rPr>
                <w:b w:val="0"/>
                <w:bCs w:val="0"/>
                <w:sz w:val="28"/>
                <w:szCs w:val="28"/>
              </w:rPr>
              <w:t>can give you an idea what to write and will help for when you prepare for your ESR.</w:t>
            </w:r>
          </w:p>
          <w:p w14:paraId="6FB9FF3E" w14:textId="35C628FB" w:rsidR="000869A7" w:rsidRDefault="000869A7" w:rsidP="00A73956">
            <w:pPr>
              <w:pStyle w:val="K-Normal"/>
              <w:ind w:left="142"/>
              <w:rPr>
                <w:color w:val="FF0000"/>
                <w:sz w:val="28"/>
                <w:szCs w:val="28"/>
              </w:rPr>
            </w:pPr>
          </w:p>
          <w:p w14:paraId="0E1EFBCE" w14:textId="617DC93D" w:rsidR="00A52D85" w:rsidRDefault="00A52D85" w:rsidP="00A73956">
            <w:pPr>
              <w:pStyle w:val="K-Normal"/>
              <w:ind w:left="142"/>
              <w:rPr>
                <w:i/>
                <w:iCs/>
                <w:color w:val="FF0000"/>
                <w:sz w:val="28"/>
                <w:szCs w:val="28"/>
              </w:rPr>
            </w:pPr>
            <w:r>
              <w:rPr>
                <w:b w:val="0"/>
                <w:bCs w:val="0"/>
                <w:i/>
                <w:iCs/>
                <w:color w:val="FF0000"/>
                <w:sz w:val="28"/>
                <w:szCs w:val="28"/>
              </w:rPr>
              <w:t xml:space="preserve">PRINCIPLE 3- </w:t>
            </w:r>
            <w:r w:rsidR="007F5A24">
              <w:rPr>
                <w:b w:val="0"/>
                <w:bCs w:val="0"/>
                <w:i/>
                <w:iCs/>
                <w:color w:val="FF0000"/>
                <w:sz w:val="28"/>
                <w:szCs w:val="28"/>
              </w:rPr>
              <w:t>JUST DO IT</w:t>
            </w:r>
          </w:p>
          <w:p w14:paraId="319E0B2B" w14:textId="171F3A94" w:rsidR="007F5A24" w:rsidRDefault="007F5A24" w:rsidP="00A73956">
            <w:pPr>
              <w:pStyle w:val="K-Normal"/>
              <w:ind w:left="142"/>
              <w:rPr>
                <w:i/>
                <w:iCs/>
                <w:color w:val="FF0000"/>
                <w:sz w:val="28"/>
                <w:szCs w:val="28"/>
              </w:rPr>
            </w:pPr>
          </w:p>
          <w:p w14:paraId="2416FDF5" w14:textId="74ACEB8F" w:rsidR="007F5A24" w:rsidRDefault="0041094E" w:rsidP="00A73956">
            <w:pPr>
              <w:pStyle w:val="K-Normal"/>
              <w:ind w:left="142"/>
              <w:rPr>
                <w:sz w:val="28"/>
                <w:szCs w:val="28"/>
              </w:rPr>
            </w:pPr>
            <w:proofErr w:type="gramStart"/>
            <w:r>
              <w:rPr>
                <w:b w:val="0"/>
                <w:bCs w:val="0"/>
                <w:sz w:val="28"/>
                <w:szCs w:val="28"/>
              </w:rPr>
              <w:t>Don’t</w:t>
            </w:r>
            <w:proofErr w:type="gramEnd"/>
            <w:r>
              <w:rPr>
                <w:b w:val="0"/>
                <w:bCs w:val="0"/>
                <w:sz w:val="28"/>
                <w:szCs w:val="28"/>
              </w:rPr>
              <w:t xml:space="preserve"> delay putting on your log entries. </w:t>
            </w:r>
            <w:r w:rsidR="00E807F3">
              <w:rPr>
                <w:b w:val="0"/>
                <w:bCs w:val="0"/>
                <w:sz w:val="28"/>
                <w:szCs w:val="28"/>
              </w:rPr>
              <w:t xml:space="preserve">Bang it down before you forget. </w:t>
            </w:r>
            <w:proofErr w:type="gramStart"/>
            <w:r w:rsidR="00E807F3">
              <w:rPr>
                <w:b w:val="0"/>
                <w:bCs w:val="0"/>
                <w:sz w:val="28"/>
                <w:szCs w:val="28"/>
              </w:rPr>
              <w:t>We’re</w:t>
            </w:r>
            <w:proofErr w:type="gramEnd"/>
            <w:r w:rsidR="00E807F3">
              <w:rPr>
                <w:b w:val="0"/>
                <w:bCs w:val="0"/>
                <w:sz w:val="28"/>
                <w:szCs w:val="28"/>
              </w:rPr>
              <w:t xml:space="preserve"> not expecting perfection and it you dither </w:t>
            </w:r>
            <w:r w:rsidR="00147B00">
              <w:rPr>
                <w:b w:val="0"/>
                <w:bCs w:val="0"/>
                <w:sz w:val="28"/>
                <w:szCs w:val="28"/>
              </w:rPr>
              <w:t>you’ll only get behind.</w:t>
            </w:r>
          </w:p>
          <w:p w14:paraId="28D5B181" w14:textId="61731917" w:rsidR="00147B00" w:rsidRPr="007F5A24" w:rsidRDefault="00147B00" w:rsidP="00A73956">
            <w:pPr>
              <w:pStyle w:val="K-Normal"/>
              <w:ind w:left="142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Describe your thought processes</w:t>
            </w:r>
            <w:r w:rsidR="00F86298">
              <w:rPr>
                <w:b w:val="0"/>
                <w:bCs w:val="0"/>
                <w:sz w:val="28"/>
                <w:szCs w:val="28"/>
              </w:rPr>
              <w:t>. Show self-awareness or insight of your own performance and how you felt, making sense of your experience</w:t>
            </w:r>
            <w:r w:rsidR="00F25C55">
              <w:rPr>
                <w:b w:val="0"/>
                <w:bCs w:val="0"/>
                <w:sz w:val="28"/>
                <w:szCs w:val="28"/>
              </w:rPr>
              <w:t>.</w:t>
            </w:r>
          </w:p>
          <w:p w14:paraId="4D49650A" w14:textId="46CA1696" w:rsidR="00C65DB6" w:rsidRPr="00C65DB6" w:rsidRDefault="00C65DB6" w:rsidP="000869A7">
            <w:pPr>
              <w:pStyle w:val="K-Normal"/>
              <w:rPr>
                <w:b w:val="0"/>
                <w:bCs w:val="0"/>
                <w:sz w:val="28"/>
                <w:szCs w:val="28"/>
              </w:rPr>
            </w:pPr>
          </w:p>
          <w:p w14:paraId="6ED98E14" w14:textId="783B41C3" w:rsidR="003853BC" w:rsidRDefault="00FC1A18" w:rsidP="00A80298">
            <w:pPr>
              <w:pStyle w:val="K-Normal"/>
              <w:ind w:left="142"/>
              <w:rPr>
                <w:b w:val="0"/>
                <w:bCs w:val="0"/>
                <w:sz w:val="28"/>
                <w:szCs w:val="28"/>
              </w:rPr>
            </w:pPr>
            <w:r>
              <w:rPr>
                <w:sz w:val="28"/>
                <w:szCs w:val="28"/>
              </w:rPr>
              <w:t>Examp</w:t>
            </w:r>
            <w:r w:rsidR="00384BBA">
              <w:rPr>
                <w:sz w:val="28"/>
                <w:szCs w:val="28"/>
              </w:rPr>
              <w:t>le</w:t>
            </w:r>
          </w:p>
          <w:p w14:paraId="58510205" w14:textId="77777777" w:rsidR="0008196D" w:rsidRDefault="0008196D" w:rsidP="00A80298">
            <w:pPr>
              <w:pStyle w:val="K-Normal"/>
              <w:ind w:left="142"/>
              <w:rPr>
                <w:b w:val="0"/>
                <w:bCs w:val="0"/>
                <w:sz w:val="28"/>
                <w:szCs w:val="28"/>
              </w:rPr>
            </w:pPr>
          </w:p>
          <w:p w14:paraId="0DC1126D" w14:textId="413EE2C8" w:rsidR="00FC1A18" w:rsidRPr="00721B0A" w:rsidRDefault="0008196D" w:rsidP="00F770E5">
            <w:pPr>
              <w:pStyle w:val="K-Normal"/>
              <w:ind w:left="142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A </w:t>
            </w:r>
            <w:proofErr w:type="gramStart"/>
            <w:r w:rsidR="00840EAF">
              <w:rPr>
                <w:b w:val="0"/>
                <w:bCs w:val="0"/>
                <w:sz w:val="28"/>
                <w:szCs w:val="28"/>
              </w:rPr>
              <w:t>75 year-old</w:t>
            </w:r>
            <w:proofErr w:type="gramEnd"/>
            <w:r w:rsidR="00840EAF">
              <w:rPr>
                <w:b w:val="0"/>
                <w:bCs w:val="0"/>
                <w:sz w:val="28"/>
                <w:szCs w:val="28"/>
              </w:rPr>
              <w:t xml:space="preserve"> </w:t>
            </w:r>
            <w:r>
              <w:rPr>
                <w:b w:val="0"/>
                <w:bCs w:val="0"/>
                <w:sz w:val="28"/>
                <w:szCs w:val="28"/>
              </w:rPr>
              <w:t xml:space="preserve">man </w:t>
            </w:r>
            <w:r w:rsidR="00840EAF">
              <w:rPr>
                <w:b w:val="0"/>
                <w:bCs w:val="0"/>
                <w:sz w:val="28"/>
                <w:szCs w:val="28"/>
              </w:rPr>
              <w:t xml:space="preserve">has a telephone consultation with you. </w:t>
            </w:r>
            <w:r w:rsidR="00384BBA">
              <w:rPr>
                <w:b w:val="0"/>
                <w:bCs w:val="0"/>
                <w:sz w:val="28"/>
                <w:szCs w:val="28"/>
              </w:rPr>
              <w:t>He wants an x-ray of his knee</w:t>
            </w:r>
            <w:r w:rsidR="00CC678B">
              <w:rPr>
                <w:b w:val="0"/>
                <w:bCs w:val="0"/>
                <w:sz w:val="28"/>
                <w:szCs w:val="28"/>
              </w:rPr>
              <w:t xml:space="preserve"> and is unhappy the last doctor he saw </w:t>
            </w:r>
            <w:proofErr w:type="gramStart"/>
            <w:r w:rsidR="00CC678B">
              <w:rPr>
                <w:b w:val="0"/>
                <w:bCs w:val="0"/>
                <w:sz w:val="28"/>
                <w:szCs w:val="28"/>
              </w:rPr>
              <w:t>wouldn’t</w:t>
            </w:r>
            <w:proofErr w:type="gramEnd"/>
            <w:r w:rsidR="00CC678B">
              <w:rPr>
                <w:b w:val="0"/>
                <w:bCs w:val="0"/>
                <w:sz w:val="28"/>
                <w:szCs w:val="28"/>
              </w:rPr>
              <w:t xml:space="preserve"> request one. </w:t>
            </w:r>
            <w:r w:rsidR="005855D6">
              <w:rPr>
                <w:b w:val="0"/>
                <w:bCs w:val="0"/>
                <w:sz w:val="28"/>
                <w:szCs w:val="28"/>
              </w:rPr>
              <w:t>T</w:t>
            </w:r>
            <w:r w:rsidR="00AC3E75">
              <w:rPr>
                <w:b w:val="0"/>
                <w:bCs w:val="0"/>
                <w:sz w:val="28"/>
                <w:szCs w:val="28"/>
              </w:rPr>
              <w:t xml:space="preserve">he impression from the last </w:t>
            </w:r>
            <w:r w:rsidR="00EA71B2">
              <w:rPr>
                <w:b w:val="0"/>
                <w:bCs w:val="0"/>
                <w:sz w:val="28"/>
                <w:szCs w:val="28"/>
              </w:rPr>
              <w:t xml:space="preserve">face-to-face </w:t>
            </w:r>
            <w:r w:rsidR="00AC3E75">
              <w:rPr>
                <w:b w:val="0"/>
                <w:bCs w:val="0"/>
                <w:sz w:val="28"/>
                <w:szCs w:val="28"/>
              </w:rPr>
              <w:t xml:space="preserve">consultation was </w:t>
            </w:r>
            <w:r w:rsidR="0030467B">
              <w:rPr>
                <w:b w:val="0"/>
                <w:bCs w:val="0"/>
                <w:sz w:val="28"/>
                <w:szCs w:val="28"/>
              </w:rPr>
              <w:t xml:space="preserve">that he </w:t>
            </w:r>
            <w:r w:rsidR="0030467B">
              <w:rPr>
                <w:b w:val="0"/>
                <w:bCs w:val="0"/>
                <w:sz w:val="28"/>
                <w:szCs w:val="28"/>
              </w:rPr>
              <w:lastRenderedPageBreak/>
              <w:t xml:space="preserve">had </w:t>
            </w:r>
            <w:r w:rsidR="00AC3E75">
              <w:rPr>
                <w:b w:val="0"/>
                <w:bCs w:val="0"/>
                <w:sz w:val="28"/>
                <w:szCs w:val="28"/>
              </w:rPr>
              <w:t>osteoarthritis</w:t>
            </w:r>
            <w:r w:rsidR="005855D6">
              <w:rPr>
                <w:b w:val="0"/>
                <w:bCs w:val="0"/>
                <w:sz w:val="28"/>
                <w:szCs w:val="28"/>
              </w:rPr>
              <w:t xml:space="preserve"> and</w:t>
            </w:r>
            <w:r w:rsidR="0030467B">
              <w:rPr>
                <w:b w:val="0"/>
                <w:bCs w:val="0"/>
                <w:sz w:val="28"/>
                <w:szCs w:val="28"/>
              </w:rPr>
              <w:t xml:space="preserve"> </w:t>
            </w:r>
            <w:r w:rsidR="005855D6">
              <w:rPr>
                <w:b w:val="0"/>
                <w:bCs w:val="0"/>
                <w:sz w:val="28"/>
                <w:szCs w:val="28"/>
              </w:rPr>
              <w:t>a</w:t>
            </w:r>
            <w:r w:rsidR="0030467B">
              <w:rPr>
                <w:b w:val="0"/>
                <w:bCs w:val="0"/>
                <w:sz w:val="28"/>
                <w:szCs w:val="28"/>
              </w:rPr>
              <w:t xml:space="preserve">n x-ray </w:t>
            </w:r>
            <w:proofErr w:type="gramStart"/>
            <w:r w:rsidR="0030467B">
              <w:rPr>
                <w:b w:val="0"/>
                <w:bCs w:val="0"/>
                <w:sz w:val="28"/>
                <w:szCs w:val="28"/>
              </w:rPr>
              <w:t>wasn’t</w:t>
            </w:r>
            <w:proofErr w:type="gramEnd"/>
            <w:r w:rsidR="0030467B">
              <w:rPr>
                <w:b w:val="0"/>
                <w:bCs w:val="0"/>
                <w:sz w:val="28"/>
                <w:szCs w:val="28"/>
              </w:rPr>
              <w:t xml:space="preserve"> requested because </w:t>
            </w:r>
            <w:r w:rsidR="00E313B0">
              <w:rPr>
                <w:b w:val="0"/>
                <w:bCs w:val="0"/>
                <w:sz w:val="28"/>
                <w:szCs w:val="28"/>
              </w:rPr>
              <w:t>it wouldn’t change the management plan</w:t>
            </w:r>
            <w:r w:rsidR="005855D6">
              <w:rPr>
                <w:b w:val="0"/>
                <w:bCs w:val="0"/>
                <w:sz w:val="28"/>
                <w:szCs w:val="28"/>
              </w:rPr>
              <w:t>.</w:t>
            </w:r>
          </w:p>
          <w:p w14:paraId="3571AB6A" w14:textId="02ABFA7F" w:rsidR="00721B0A" w:rsidRPr="005671BB" w:rsidRDefault="00857574" w:rsidP="00F770E5">
            <w:pPr>
              <w:pStyle w:val="K-Normal"/>
              <w:ind w:left="142"/>
              <w:rPr>
                <w:sz w:val="28"/>
                <w:szCs w:val="28"/>
              </w:rPr>
            </w:pPr>
            <w:r w:rsidRPr="005671BB">
              <w:rPr>
                <w:b w:val="0"/>
                <w:bCs w:val="0"/>
                <w:sz w:val="28"/>
                <w:szCs w:val="28"/>
              </w:rPr>
              <w:t>This case stuck in your mind because it was a difficult consultation.</w:t>
            </w:r>
          </w:p>
          <w:p w14:paraId="4859CF00" w14:textId="2A71EDB1" w:rsidR="005671BB" w:rsidRPr="000F5111" w:rsidRDefault="00EF23F2" w:rsidP="000F5111">
            <w:pPr>
              <w:pStyle w:val="K-Normal"/>
              <w:ind w:left="142"/>
              <w:rPr>
                <w:b w:val="0"/>
                <w:bCs w:val="0"/>
                <w:sz w:val="28"/>
                <w:szCs w:val="28"/>
              </w:rPr>
            </w:pPr>
            <w:r w:rsidRPr="005671BB">
              <w:rPr>
                <w:b w:val="0"/>
                <w:bCs w:val="0"/>
                <w:sz w:val="28"/>
                <w:szCs w:val="28"/>
              </w:rPr>
              <w:t>What are the different perspective</w:t>
            </w:r>
            <w:r w:rsidR="005671BB" w:rsidRPr="005671BB">
              <w:rPr>
                <w:b w:val="0"/>
                <w:bCs w:val="0"/>
                <w:sz w:val="28"/>
                <w:szCs w:val="28"/>
              </w:rPr>
              <w:t>s</w:t>
            </w:r>
            <w:r w:rsidRPr="005671BB">
              <w:rPr>
                <w:b w:val="0"/>
                <w:bCs w:val="0"/>
                <w:sz w:val="28"/>
                <w:szCs w:val="28"/>
              </w:rPr>
              <w:t xml:space="preserve"> you could view this from</w:t>
            </w:r>
            <w:r w:rsidR="005671BB" w:rsidRPr="005671BB">
              <w:rPr>
                <w:b w:val="0"/>
                <w:bCs w:val="0"/>
                <w:sz w:val="28"/>
                <w:szCs w:val="28"/>
              </w:rPr>
              <w:t>?</w:t>
            </w:r>
          </w:p>
          <w:p w14:paraId="0BDEB38A" w14:textId="61BB6346" w:rsidR="003B14B3" w:rsidRPr="00F81CB7" w:rsidRDefault="00855ED4" w:rsidP="00F81CB7">
            <w:pPr>
              <w:pStyle w:val="K-Normal"/>
              <w:numPr>
                <w:ilvl w:val="0"/>
                <w:numId w:val="17"/>
              </w:numPr>
              <w:rPr>
                <w:b w:val="0"/>
                <w:bCs w:val="0"/>
                <w:color w:val="4472C4" w:themeColor="accent1"/>
                <w:sz w:val="28"/>
                <w:szCs w:val="28"/>
              </w:rPr>
            </w:pPr>
            <w:r>
              <w:rPr>
                <w:b w:val="0"/>
                <w:bCs w:val="0"/>
                <w:color w:val="4472C4" w:themeColor="accent1"/>
                <w:sz w:val="28"/>
                <w:szCs w:val="28"/>
              </w:rPr>
              <w:t>Medical perspective</w:t>
            </w:r>
            <w:r w:rsidR="00212122">
              <w:rPr>
                <w:b w:val="0"/>
                <w:bCs w:val="0"/>
                <w:color w:val="4472C4" w:themeColor="accent1"/>
                <w:sz w:val="28"/>
                <w:szCs w:val="28"/>
              </w:rPr>
              <w:t>:</w:t>
            </w:r>
            <w:r w:rsidRPr="00F81CB7">
              <w:rPr>
                <w:b w:val="0"/>
                <w:bCs w:val="0"/>
                <w:sz w:val="28"/>
                <w:szCs w:val="28"/>
              </w:rPr>
              <w:t xml:space="preserve"> </w:t>
            </w:r>
            <w:r w:rsidR="00212122">
              <w:rPr>
                <w:b w:val="0"/>
                <w:bCs w:val="0"/>
                <w:sz w:val="28"/>
                <w:szCs w:val="28"/>
              </w:rPr>
              <w:t>W</w:t>
            </w:r>
            <w:r w:rsidRPr="00F81CB7">
              <w:rPr>
                <w:b w:val="0"/>
                <w:bCs w:val="0"/>
                <w:sz w:val="28"/>
                <w:szCs w:val="28"/>
              </w:rPr>
              <w:t xml:space="preserve">hat </w:t>
            </w:r>
            <w:r w:rsidR="002A2B2D" w:rsidRPr="00F81CB7">
              <w:rPr>
                <w:b w:val="0"/>
                <w:bCs w:val="0"/>
                <w:sz w:val="28"/>
                <w:szCs w:val="28"/>
              </w:rPr>
              <w:t xml:space="preserve">is the management of OA? What are the criteria for requesting an x-ray? </w:t>
            </w:r>
            <w:r w:rsidR="00A83254" w:rsidRPr="00F81CB7">
              <w:rPr>
                <w:b w:val="0"/>
                <w:bCs w:val="0"/>
                <w:sz w:val="28"/>
                <w:szCs w:val="28"/>
              </w:rPr>
              <w:t>Are there any guidelines about this? What are the criteria to refer to orthopaedics?</w:t>
            </w:r>
          </w:p>
          <w:p w14:paraId="4245009C" w14:textId="6E7AE396" w:rsidR="00D81B89" w:rsidRPr="00D81B89" w:rsidRDefault="008D161F" w:rsidP="00D81B89">
            <w:pPr>
              <w:pStyle w:val="K-Normal"/>
              <w:numPr>
                <w:ilvl w:val="0"/>
                <w:numId w:val="17"/>
              </w:numPr>
              <w:rPr>
                <w:b w:val="0"/>
                <w:bCs w:val="0"/>
                <w:color w:val="4472C4" w:themeColor="accent1"/>
                <w:sz w:val="28"/>
                <w:szCs w:val="28"/>
              </w:rPr>
            </w:pPr>
            <w:r>
              <w:rPr>
                <w:b w:val="0"/>
                <w:bCs w:val="0"/>
                <w:color w:val="0070C0"/>
                <w:sz w:val="28"/>
                <w:szCs w:val="28"/>
              </w:rPr>
              <w:t>Patient perspective</w:t>
            </w:r>
            <w:r w:rsidR="00212122">
              <w:rPr>
                <w:b w:val="0"/>
                <w:bCs w:val="0"/>
                <w:color w:val="0070C0"/>
                <w:sz w:val="28"/>
                <w:szCs w:val="28"/>
              </w:rPr>
              <w:t xml:space="preserve">: </w:t>
            </w:r>
            <w:r w:rsidR="00212122">
              <w:rPr>
                <w:b w:val="0"/>
                <w:bCs w:val="0"/>
                <w:sz w:val="28"/>
                <w:szCs w:val="28"/>
              </w:rPr>
              <w:t>Wh</w:t>
            </w:r>
            <w:r>
              <w:rPr>
                <w:b w:val="0"/>
                <w:bCs w:val="0"/>
                <w:sz w:val="28"/>
                <w:szCs w:val="28"/>
              </w:rPr>
              <w:t xml:space="preserve">y is he unhappy </w:t>
            </w:r>
            <w:r w:rsidR="00712C09">
              <w:rPr>
                <w:b w:val="0"/>
                <w:bCs w:val="0"/>
                <w:sz w:val="28"/>
                <w:szCs w:val="28"/>
              </w:rPr>
              <w:t>not hav</w:t>
            </w:r>
            <w:r w:rsidR="002D5722">
              <w:rPr>
                <w:b w:val="0"/>
                <w:bCs w:val="0"/>
                <w:sz w:val="28"/>
                <w:szCs w:val="28"/>
              </w:rPr>
              <w:t>ing</w:t>
            </w:r>
            <w:r w:rsidR="00712C09">
              <w:rPr>
                <w:b w:val="0"/>
                <w:bCs w:val="0"/>
                <w:sz w:val="28"/>
                <w:szCs w:val="28"/>
              </w:rPr>
              <w:t xml:space="preserve"> an x-ray? </w:t>
            </w:r>
            <w:r w:rsidR="00212122">
              <w:rPr>
                <w:b w:val="0"/>
                <w:bCs w:val="0"/>
                <w:sz w:val="28"/>
                <w:szCs w:val="28"/>
              </w:rPr>
              <w:t>How does he feel having an x-ray will help him?</w:t>
            </w:r>
            <w:r w:rsidR="002D5722">
              <w:rPr>
                <w:b w:val="0"/>
                <w:bCs w:val="0"/>
                <w:sz w:val="28"/>
                <w:szCs w:val="28"/>
              </w:rPr>
              <w:t xml:space="preserve"> </w:t>
            </w:r>
            <w:r w:rsidR="00D81B89">
              <w:rPr>
                <w:b w:val="0"/>
                <w:bCs w:val="0"/>
                <w:sz w:val="28"/>
                <w:szCs w:val="28"/>
              </w:rPr>
              <w:t>How is the pain affecting him?</w:t>
            </w:r>
            <w:r w:rsidR="00C3468A">
              <w:rPr>
                <w:b w:val="0"/>
                <w:bCs w:val="0"/>
                <w:sz w:val="28"/>
                <w:szCs w:val="28"/>
              </w:rPr>
              <w:t xml:space="preserve"> What is it like living with this problem?</w:t>
            </w:r>
          </w:p>
          <w:p w14:paraId="718941C8" w14:textId="7AFA9635" w:rsidR="00D81B89" w:rsidRPr="00F71B51" w:rsidRDefault="005C4929" w:rsidP="00D81B89">
            <w:pPr>
              <w:pStyle w:val="K-Normal"/>
              <w:numPr>
                <w:ilvl w:val="0"/>
                <w:numId w:val="17"/>
              </w:numPr>
              <w:rPr>
                <w:b w:val="0"/>
                <w:bCs w:val="0"/>
                <w:color w:val="4472C4" w:themeColor="accent1"/>
                <w:sz w:val="28"/>
                <w:szCs w:val="28"/>
              </w:rPr>
            </w:pPr>
            <w:r>
              <w:rPr>
                <w:b w:val="0"/>
                <w:bCs w:val="0"/>
                <w:color w:val="4472C4" w:themeColor="accent1"/>
                <w:sz w:val="28"/>
                <w:szCs w:val="28"/>
              </w:rPr>
              <w:t>Consultation perspectiv</w:t>
            </w:r>
            <w:r w:rsidR="00E93476">
              <w:rPr>
                <w:b w:val="0"/>
                <w:bCs w:val="0"/>
                <w:color w:val="4472C4" w:themeColor="accent1"/>
                <w:sz w:val="28"/>
                <w:szCs w:val="28"/>
              </w:rPr>
              <w:t xml:space="preserve">e: </w:t>
            </w:r>
            <w:r>
              <w:rPr>
                <w:b w:val="0"/>
                <w:bCs w:val="0"/>
                <w:sz w:val="28"/>
                <w:szCs w:val="28"/>
              </w:rPr>
              <w:t xml:space="preserve"> </w:t>
            </w:r>
            <w:r w:rsidR="00E93476">
              <w:rPr>
                <w:b w:val="0"/>
                <w:bCs w:val="0"/>
                <w:sz w:val="28"/>
                <w:szCs w:val="28"/>
              </w:rPr>
              <w:t xml:space="preserve">Why was this consultation </w:t>
            </w:r>
            <w:r>
              <w:rPr>
                <w:b w:val="0"/>
                <w:bCs w:val="0"/>
                <w:sz w:val="28"/>
                <w:szCs w:val="28"/>
              </w:rPr>
              <w:t xml:space="preserve">challenging? What skills did you use? </w:t>
            </w:r>
            <w:r w:rsidR="00AA632B">
              <w:rPr>
                <w:b w:val="0"/>
                <w:bCs w:val="0"/>
                <w:sz w:val="28"/>
                <w:szCs w:val="28"/>
              </w:rPr>
              <w:t>How</w:t>
            </w:r>
            <w:r w:rsidR="00801B38">
              <w:rPr>
                <w:b w:val="0"/>
                <w:bCs w:val="0"/>
                <w:sz w:val="28"/>
                <w:szCs w:val="28"/>
              </w:rPr>
              <w:t xml:space="preserve"> could you improve</w:t>
            </w:r>
            <w:r w:rsidR="00AA632B">
              <w:rPr>
                <w:b w:val="0"/>
                <w:bCs w:val="0"/>
                <w:sz w:val="28"/>
                <w:szCs w:val="28"/>
              </w:rPr>
              <w:t>?</w:t>
            </w:r>
            <w:r w:rsidR="001A3647">
              <w:rPr>
                <w:b w:val="0"/>
                <w:bCs w:val="0"/>
                <w:sz w:val="28"/>
                <w:szCs w:val="28"/>
              </w:rPr>
              <w:t xml:space="preserve"> How can you develop negotiating skills?</w:t>
            </w:r>
          </w:p>
          <w:p w14:paraId="7A54356D" w14:textId="2CA78AC5" w:rsidR="00DC03CF" w:rsidRPr="00DC03CF" w:rsidRDefault="00F71B51" w:rsidP="00D81B89">
            <w:pPr>
              <w:pStyle w:val="K-Normal"/>
              <w:numPr>
                <w:ilvl w:val="0"/>
                <w:numId w:val="17"/>
              </w:numPr>
              <w:rPr>
                <w:b w:val="0"/>
                <w:bCs w:val="0"/>
                <w:color w:val="4472C4" w:themeColor="accent1"/>
                <w:sz w:val="28"/>
                <w:szCs w:val="28"/>
              </w:rPr>
            </w:pPr>
            <w:r>
              <w:rPr>
                <w:b w:val="0"/>
                <w:bCs w:val="0"/>
                <w:color w:val="4472C4" w:themeColor="accent1"/>
                <w:sz w:val="28"/>
                <w:szCs w:val="28"/>
              </w:rPr>
              <w:t>Resource perspective</w:t>
            </w:r>
            <w:r w:rsidR="00212122">
              <w:rPr>
                <w:b w:val="0"/>
                <w:bCs w:val="0"/>
                <w:color w:val="4472C4" w:themeColor="accent1"/>
                <w:sz w:val="28"/>
                <w:szCs w:val="28"/>
              </w:rPr>
              <w:t>:</w:t>
            </w:r>
            <w:r>
              <w:rPr>
                <w:b w:val="0"/>
                <w:bCs w:val="0"/>
                <w:color w:val="4472C4" w:themeColor="accent1"/>
                <w:sz w:val="28"/>
                <w:szCs w:val="28"/>
              </w:rPr>
              <w:t xml:space="preserve"> </w:t>
            </w:r>
            <w:r w:rsidR="003D417D">
              <w:rPr>
                <w:b w:val="0"/>
                <w:bCs w:val="0"/>
                <w:sz w:val="28"/>
                <w:szCs w:val="28"/>
              </w:rPr>
              <w:t>Wh</w:t>
            </w:r>
            <w:r>
              <w:rPr>
                <w:b w:val="0"/>
                <w:bCs w:val="0"/>
                <w:sz w:val="28"/>
                <w:szCs w:val="28"/>
              </w:rPr>
              <w:t>at is the cost of requesting an x-ray?</w:t>
            </w:r>
            <w:r w:rsidR="00D80864">
              <w:rPr>
                <w:b w:val="0"/>
                <w:bCs w:val="0"/>
                <w:sz w:val="28"/>
                <w:szCs w:val="28"/>
              </w:rPr>
              <w:t xml:space="preserve"> </w:t>
            </w:r>
            <w:r w:rsidR="00B42398">
              <w:rPr>
                <w:b w:val="0"/>
                <w:bCs w:val="0"/>
                <w:sz w:val="28"/>
                <w:szCs w:val="28"/>
              </w:rPr>
              <w:t xml:space="preserve">How does this balance against the cost of </w:t>
            </w:r>
            <w:r w:rsidR="00056103">
              <w:rPr>
                <w:b w:val="0"/>
                <w:bCs w:val="0"/>
                <w:sz w:val="28"/>
                <w:szCs w:val="28"/>
              </w:rPr>
              <w:t xml:space="preserve">an outpatient referral or further </w:t>
            </w:r>
            <w:r w:rsidR="00B42398">
              <w:rPr>
                <w:b w:val="0"/>
                <w:bCs w:val="0"/>
                <w:sz w:val="28"/>
                <w:szCs w:val="28"/>
              </w:rPr>
              <w:t>GP consultations if h</w:t>
            </w:r>
            <w:r w:rsidR="00DA2E0F">
              <w:rPr>
                <w:b w:val="0"/>
                <w:bCs w:val="0"/>
                <w:sz w:val="28"/>
                <w:szCs w:val="28"/>
              </w:rPr>
              <w:t>e calls again</w:t>
            </w:r>
            <w:r w:rsidR="00B42398">
              <w:rPr>
                <w:b w:val="0"/>
                <w:bCs w:val="0"/>
                <w:sz w:val="28"/>
                <w:szCs w:val="28"/>
              </w:rPr>
              <w:t>?</w:t>
            </w:r>
          </w:p>
          <w:p w14:paraId="01317CE9" w14:textId="70E15D05" w:rsidR="00973CCA" w:rsidRPr="005C55EB" w:rsidRDefault="00DC03CF" w:rsidP="00F8374D">
            <w:pPr>
              <w:pStyle w:val="K-Normal"/>
              <w:numPr>
                <w:ilvl w:val="0"/>
                <w:numId w:val="17"/>
              </w:numPr>
              <w:rPr>
                <w:b w:val="0"/>
                <w:bCs w:val="0"/>
                <w:color w:val="4472C4" w:themeColor="accent1"/>
                <w:sz w:val="28"/>
                <w:szCs w:val="28"/>
              </w:rPr>
            </w:pPr>
            <w:r>
              <w:rPr>
                <w:b w:val="0"/>
                <w:bCs w:val="0"/>
                <w:color w:val="0070C0"/>
                <w:sz w:val="28"/>
                <w:szCs w:val="28"/>
              </w:rPr>
              <w:t>Teamworking perspective:</w:t>
            </w:r>
            <w:r w:rsidR="00DA2E0F">
              <w:rPr>
                <w:b w:val="0"/>
                <w:bCs w:val="0"/>
                <w:color w:val="0070C0"/>
                <w:sz w:val="28"/>
                <w:szCs w:val="28"/>
              </w:rPr>
              <w:t xml:space="preserve"> </w:t>
            </w:r>
            <w:r w:rsidR="00DA2E0F">
              <w:rPr>
                <w:b w:val="0"/>
                <w:bCs w:val="0"/>
                <w:sz w:val="28"/>
                <w:szCs w:val="28"/>
              </w:rPr>
              <w:t xml:space="preserve">How do you feel </w:t>
            </w:r>
            <w:r w:rsidR="00B13D3F">
              <w:rPr>
                <w:b w:val="0"/>
                <w:bCs w:val="0"/>
                <w:sz w:val="28"/>
                <w:szCs w:val="28"/>
              </w:rPr>
              <w:t>if you agree to the patient’s request and go against your colleague’s previous advice?</w:t>
            </w:r>
          </w:p>
          <w:p w14:paraId="48ECABEC" w14:textId="4CD81DB4" w:rsidR="00865CA2" w:rsidRPr="00552B53" w:rsidRDefault="005C55EB" w:rsidP="00552B53">
            <w:pPr>
              <w:pStyle w:val="K-Normal"/>
              <w:ind w:left="142"/>
              <w:rPr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There is nothing </w:t>
            </w:r>
            <w:r w:rsidR="00107B4C">
              <w:rPr>
                <w:b w:val="0"/>
                <w:bCs w:val="0"/>
                <w:sz w:val="28"/>
                <w:szCs w:val="28"/>
              </w:rPr>
              <w:t>particularly dramatic about this consultation</w:t>
            </w:r>
            <w:r w:rsidR="00AF2845">
              <w:rPr>
                <w:b w:val="0"/>
                <w:bCs w:val="0"/>
                <w:sz w:val="28"/>
                <w:szCs w:val="28"/>
              </w:rPr>
              <w:t>,</w:t>
            </w:r>
            <w:r w:rsidR="00107B4C">
              <w:rPr>
                <w:b w:val="0"/>
                <w:bCs w:val="0"/>
                <w:sz w:val="28"/>
                <w:szCs w:val="28"/>
              </w:rPr>
              <w:t xml:space="preserve"> but it is the one that stuck in my mind from </w:t>
            </w:r>
            <w:r w:rsidR="00865CA2">
              <w:rPr>
                <w:b w:val="0"/>
                <w:bCs w:val="0"/>
                <w:sz w:val="28"/>
                <w:szCs w:val="28"/>
              </w:rPr>
              <w:t>my afternoon telephone</w:t>
            </w:r>
            <w:r w:rsidR="00107B4C">
              <w:rPr>
                <w:b w:val="0"/>
                <w:bCs w:val="0"/>
                <w:sz w:val="28"/>
                <w:szCs w:val="28"/>
              </w:rPr>
              <w:t xml:space="preserve"> surgery the day before</w:t>
            </w:r>
            <w:r w:rsidR="00AF2845">
              <w:rPr>
                <w:b w:val="0"/>
                <w:bCs w:val="0"/>
                <w:sz w:val="28"/>
                <w:szCs w:val="28"/>
              </w:rPr>
              <w:t xml:space="preserve"> writing</w:t>
            </w:r>
            <w:r w:rsidR="00107B4C">
              <w:rPr>
                <w:b w:val="0"/>
                <w:bCs w:val="0"/>
                <w:sz w:val="28"/>
                <w:szCs w:val="28"/>
              </w:rPr>
              <w:t xml:space="preserve"> this sectio</w:t>
            </w:r>
            <w:r w:rsidR="00865CA2">
              <w:rPr>
                <w:b w:val="0"/>
                <w:bCs w:val="0"/>
                <w:sz w:val="28"/>
                <w:szCs w:val="28"/>
              </w:rPr>
              <w:t>n.</w:t>
            </w:r>
            <w:r w:rsidR="00552B53">
              <w:rPr>
                <w:sz w:val="28"/>
                <w:szCs w:val="28"/>
              </w:rPr>
              <w:t xml:space="preserve"> </w:t>
            </w:r>
            <w:r w:rsidR="00865CA2">
              <w:rPr>
                <w:b w:val="0"/>
                <w:bCs w:val="0"/>
                <w:sz w:val="28"/>
                <w:szCs w:val="28"/>
              </w:rPr>
              <w:t xml:space="preserve">You can </w:t>
            </w:r>
            <w:r w:rsidR="00AF2845">
              <w:rPr>
                <w:b w:val="0"/>
                <w:bCs w:val="0"/>
                <w:sz w:val="28"/>
                <w:szCs w:val="28"/>
              </w:rPr>
              <w:t>some</w:t>
            </w:r>
            <w:r w:rsidR="00865CA2">
              <w:rPr>
                <w:b w:val="0"/>
                <w:bCs w:val="0"/>
                <w:sz w:val="28"/>
                <w:szCs w:val="28"/>
              </w:rPr>
              <w:t xml:space="preserve"> different </w:t>
            </w:r>
            <w:r w:rsidR="00552B53">
              <w:rPr>
                <w:b w:val="0"/>
                <w:bCs w:val="0"/>
                <w:sz w:val="28"/>
                <w:szCs w:val="28"/>
              </w:rPr>
              <w:t>perspectives from which</w:t>
            </w:r>
            <w:r w:rsidR="00865CA2">
              <w:rPr>
                <w:b w:val="0"/>
                <w:bCs w:val="0"/>
                <w:sz w:val="28"/>
                <w:szCs w:val="28"/>
              </w:rPr>
              <w:t xml:space="preserve"> you could write a Clinical Case Review. </w:t>
            </w:r>
            <w:r w:rsidR="0002262B">
              <w:rPr>
                <w:b w:val="0"/>
                <w:bCs w:val="0"/>
                <w:sz w:val="28"/>
                <w:szCs w:val="28"/>
              </w:rPr>
              <w:t xml:space="preserve">The medical perspective is </w:t>
            </w:r>
            <w:proofErr w:type="gramStart"/>
            <w:r w:rsidR="0002262B">
              <w:rPr>
                <w:b w:val="0"/>
                <w:bCs w:val="0"/>
                <w:sz w:val="28"/>
                <w:szCs w:val="28"/>
              </w:rPr>
              <w:t>valid, but</w:t>
            </w:r>
            <w:proofErr w:type="gramEnd"/>
            <w:r w:rsidR="0002262B">
              <w:rPr>
                <w:b w:val="0"/>
                <w:bCs w:val="0"/>
                <w:sz w:val="28"/>
                <w:szCs w:val="28"/>
              </w:rPr>
              <w:t xml:space="preserve"> </w:t>
            </w:r>
            <w:r w:rsidR="000430B8">
              <w:rPr>
                <w:b w:val="0"/>
                <w:bCs w:val="0"/>
                <w:sz w:val="28"/>
                <w:szCs w:val="28"/>
              </w:rPr>
              <w:t xml:space="preserve">will </w:t>
            </w:r>
            <w:r w:rsidR="0002262B">
              <w:rPr>
                <w:b w:val="0"/>
                <w:bCs w:val="0"/>
                <w:sz w:val="28"/>
                <w:szCs w:val="28"/>
              </w:rPr>
              <w:t>focu</w:t>
            </w:r>
            <w:r w:rsidR="000430B8">
              <w:rPr>
                <w:b w:val="0"/>
                <w:bCs w:val="0"/>
                <w:sz w:val="28"/>
                <w:szCs w:val="28"/>
              </w:rPr>
              <w:t>s</w:t>
            </w:r>
            <w:r w:rsidR="0002262B">
              <w:rPr>
                <w:b w:val="0"/>
                <w:bCs w:val="0"/>
                <w:sz w:val="28"/>
                <w:szCs w:val="28"/>
              </w:rPr>
              <w:t xml:space="preserve"> on </w:t>
            </w:r>
            <w:r w:rsidR="007C02C8">
              <w:rPr>
                <w:b w:val="0"/>
                <w:bCs w:val="0"/>
                <w:sz w:val="28"/>
                <w:szCs w:val="28"/>
              </w:rPr>
              <w:t xml:space="preserve">the </w:t>
            </w:r>
            <w:r w:rsidR="000430B8">
              <w:rPr>
                <w:b w:val="0"/>
                <w:bCs w:val="0"/>
                <w:sz w:val="28"/>
                <w:szCs w:val="28"/>
              </w:rPr>
              <w:t xml:space="preserve">same </w:t>
            </w:r>
            <w:r w:rsidR="007C02C8">
              <w:rPr>
                <w:b w:val="0"/>
                <w:bCs w:val="0"/>
                <w:sz w:val="28"/>
                <w:szCs w:val="28"/>
              </w:rPr>
              <w:t>clinical capabilities</w:t>
            </w:r>
            <w:r w:rsidR="000430B8">
              <w:rPr>
                <w:b w:val="0"/>
                <w:bCs w:val="0"/>
                <w:sz w:val="28"/>
                <w:szCs w:val="28"/>
              </w:rPr>
              <w:t xml:space="preserve"> if you use this all the time and </w:t>
            </w:r>
            <w:r w:rsidR="007C02C8">
              <w:rPr>
                <w:b w:val="0"/>
                <w:bCs w:val="0"/>
                <w:sz w:val="28"/>
                <w:szCs w:val="28"/>
              </w:rPr>
              <w:t xml:space="preserve">you need to demonstrate </w:t>
            </w:r>
            <w:r w:rsidR="000430B8">
              <w:rPr>
                <w:b w:val="0"/>
                <w:bCs w:val="0"/>
                <w:sz w:val="28"/>
                <w:szCs w:val="28"/>
              </w:rPr>
              <w:t xml:space="preserve">learning in </w:t>
            </w:r>
            <w:r w:rsidR="007C02C8">
              <w:rPr>
                <w:b w:val="0"/>
                <w:bCs w:val="0"/>
                <w:sz w:val="28"/>
                <w:szCs w:val="28"/>
              </w:rPr>
              <w:t>all the capabilit</w:t>
            </w:r>
            <w:r w:rsidR="000430B8">
              <w:rPr>
                <w:b w:val="0"/>
                <w:bCs w:val="0"/>
                <w:sz w:val="28"/>
                <w:szCs w:val="28"/>
              </w:rPr>
              <w:t>y areas</w:t>
            </w:r>
            <w:r w:rsidR="007C02C8">
              <w:rPr>
                <w:b w:val="0"/>
                <w:bCs w:val="0"/>
                <w:sz w:val="28"/>
                <w:szCs w:val="28"/>
              </w:rPr>
              <w:t>.</w:t>
            </w:r>
            <w:r w:rsidR="000430B8">
              <w:rPr>
                <w:b w:val="0"/>
                <w:bCs w:val="0"/>
                <w:sz w:val="28"/>
                <w:szCs w:val="28"/>
              </w:rPr>
              <w:t xml:space="preserve"> It is</w:t>
            </w:r>
            <w:r w:rsidR="009949AF">
              <w:rPr>
                <w:b w:val="0"/>
                <w:bCs w:val="0"/>
                <w:sz w:val="28"/>
                <w:szCs w:val="28"/>
              </w:rPr>
              <w:t xml:space="preserve"> more </w:t>
            </w:r>
            <w:r w:rsidR="00D31037">
              <w:rPr>
                <w:b w:val="0"/>
                <w:bCs w:val="0"/>
                <w:sz w:val="28"/>
                <w:szCs w:val="28"/>
              </w:rPr>
              <w:t>reflective</w:t>
            </w:r>
            <w:r w:rsidR="009949AF">
              <w:rPr>
                <w:b w:val="0"/>
                <w:bCs w:val="0"/>
                <w:sz w:val="28"/>
                <w:szCs w:val="28"/>
              </w:rPr>
              <w:t xml:space="preserve"> to focus on “Ho</w:t>
            </w:r>
            <w:r w:rsidR="000430B8">
              <w:rPr>
                <w:b w:val="0"/>
                <w:bCs w:val="0"/>
                <w:sz w:val="28"/>
                <w:szCs w:val="28"/>
              </w:rPr>
              <w:t>w?” and “Why?” questions</w:t>
            </w:r>
            <w:r w:rsidR="009949AF">
              <w:rPr>
                <w:b w:val="0"/>
                <w:bCs w:val="0"/>
                <w:sz w:val="28"/>
                <w:szCs w:val="28"/>
              </w:rPr>
              <w:t xml:space="preserve"> and why </w:t>
            </w:r>
            <w:r w:rsidR="008A57C3">
              <w:rPr>
                <w:b w:val="0"/>
                <w:bCs w:val="0"/>
                <w:sz w:val="28"/>
                <w:szCs w:val="28"/>
              </w:rPr>
              <w:t>this stimulated your interest in the first place.</w:t>
            </w:r>
          </w:p>
          <w:p w14:paraId="3A9509ED" w14:textId="64A0D8D3" w:rsidR="00AC3E75" w:rsidRPr="00973CCA" w:rsidRDefault="00AC3E75" w:rsidP="00F770E5">
            <w:pPr>
              <w:pStyle w:val="K-Normal"/>
              <w:rPr>
                <w:sz w:val="28"/>
                <w:szCs w:val="28"/>
              </w:rPr>
            </w:pPr>
          </w:p>
        </w:tc>
        <w:tc>
          <w:tcPr>
            <w:tcW w:w="417" w:type="dxa"/>
            <w:shd w:val="clear" w:color="auto" w:fill="E2EFD9" w:themeFill="accent6" w:themeFillTint="33"/>
          </w:tcPr>
          <w:p w14:paraId="02AAABEF" w14:textId="77777777" w:rsidR="008321B7" w:rsidRPr="00A5457B" w:rsidRDefault="008321B7" w:rsidP="004F6CD8">
            <w:pPr>
              <w:pStyle w:val="K-Normal"/>
              <w:tabs>
                <w:tab w:val="left" w:pos="1418"/>
              </w:tabs>
              <w:ind w:left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</w:p>
        </w:tc>
      </w:tr>
    </w:tbl>
    <w:p w14:paraId="4472F026" w14:textId="3B1F3A2E" w:rsidR="00595E98" w:rsidRDefault="00595E98" w:rsidP="002131FB">
      <w:pPr>
        <w:spacing w:after="0"/>
        <w:rPr>
          <w:sz w:val="28"/>
          <w:szCs w:val="28"/>
        </w:rPr>
      </w:pPr>
    </w:p>
    <w:tbl>
      <w:tblPr>
        <w:tblStyle w:val="GridTable4-Accent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7030A0"/>
        <w:tblLook w:val="04A0" w:firstRow="1" w:lastRow="0" w:firstColumn="1" w:lastColumn="0" w:noHBand="0" w:noVBand="1"/>
      </w:tblPr>
      <w:tblGrid>
        <w:gridCol w:w="8706"/>
        <w:gridCol w:w="314"/>
        <w:gridCol w:w="6"/>
      </w:tblGrid>
      <w:tr w:rsidR="00A73956" w14:paraId="61905587" w14:textId="77777777" w:rsidTr="008117C8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18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7030A0"/>
          </w:tcPr>
          <w:p w14:paraId="4A134D7B" w14:textId="7BBFCFD4" w:rsidR="00A73956" w:rsidRDefault="00A73956" w:rsidP="008117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Feedback</w:t>
            </w:r>
          </w:p>
        </w:tc>
      </w:tr>
      <w:tr w:rsidR="00A73956" w14:paraId="589110C2" w14:textId="77777777" w:rsidTr="008117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30" w:type="dxa"/>
            <w:shd w:val="clear" w:color="auto" w:fill="E8D9F3"/>
          </w:tcPr>
          <w:p w14:paraId="792E00D1" w14:textId="5F409C25" w:rsidR="00A73956" w:rsidRDefault="00A73956" w:rsidP="008117C8">
            <w:pPr>
              <w:pStyle w:val="NoSpacing"/>
              <w:ind w:left="142"/>
              <w:jc w:val="both"/>
              <w:rPr>
                <w:rStyle w:val="IntenseReference"/>
                <w:sz w:val="28"/>
                <w:szCs w:val="36"/>
              </w:rPr>
            </w:pPr>
          </w:p>
          <w:p w14:paraId="6DFDB513" w14:textId="61EFAADA" w:rsidR="00A73956" w:rsidRDefault="00A73956" w:rsidP="00A73956">
            <w:pPr>
              <w:pStyle w:val="K-Normal"/>
              <w:ind w:left="142"/>
              <w:rPr>
                <w:sz w:val="28"/>
                <w:szCs w:val="28"/>
                <w:lang w:val="en"/>
              </w:rPr>
            </w:pPr>
          </w:p>
          <w:p w14:paraId="7D1F6F1C" w14:textId="39F66D9F" w:rsidR="00A73956" w:rsidRDefault="00A73956" w:rsidP="00A73956">
            <w:pPr>
              <w:pStyle w:val="K-Normal"/>
              <w:ind w:left="142"/>
              <w:rPr>
                <w:sz w:val="28"/>
                <w:szCs w:val="28"/>
                <w:lang w:val="en"/>
              </w:rPr>
            </w:pPr>
          </w:p>
          <w:p w14:paraId="3DD84EB2" w14:textId="2E4FC5A7" w:rsidR="00A73956" w:rsidRDefault="00A73956" w:rsidP="00A73956">
            <w:pPr>
              <w:pStyle w:val="K-Normal"/>
              <w:ind w:left="142"/>
              <w:rPr>
                <w:sz w:val="28"/>
                <w:szCs w:val="28"/>
                <w:lang w:val="en"/>
              </w:rPr>
            </w:pPr>
          </w:p>
          <w:p w14:paraId="455E59FB" w14:textId="4FAEC282" w:rsidR="00A73956" w:rsidRDefault="00A73956" w:rsidP="00A73956">
            <w:pPr>
              <w:pStyle w:val="K-Normal"/>
              <w:ind w:left="142"/>
              <w:rPr>
                <w:sz w:val="28"/>
                <w:szCs w:val="28"/>
                <w:lang w:val="en"/>
              </w:rPr>
            </w:pPr>
          </w:p>
          <w:p w14:paraId="7E68C446" w14:textId="77777777" w:rsidR="00A73956" w:rsidRDefault="00A73956" w:rsidP="00A73956">
            <w:pPr>
              <w:pStyle w:val="K-Normal"/>
              <w:ind w:left="142"/>
              <w:rPr>
                <w:b w:val="0"/>
                <w:bCs w:val="0"/>
                <w:sz w:val="28"/>
                <w:szCs w:val="28"/>
                <w:lang w:val="en"/>
              </w:rPr>
            </w:pPr>
          </w:p>
          <w:p w14:paraId="06620D9B" w14:textId="324779F8" w:rsidR="00A73956" w:rsidRDefault="00A73956" w:rsidP="00A73956">
            <w:pPr>
              <w:pStyle w:val="K-Normal"/>
              <w:ind w:left="142"/>
              <w:rPr>
                <w:sz w:val="28"/>
                <w:szCs w:val="28"/>
              </w:rPr>
            </w:pPr>
          </w:p>
        </w:tc>
        <w:tc>
          <w:tcPr>
            <w:tcW w:w="495" w:type="dxa"/>
            <w:gridSpan w:val="2"/>
            <w:shd w:val="clear" w:color="auto" w:fill="E8D9F3"/>
          </w:tcPr>
          <w:p w14:paraId="7AB0B94A" w14:textId="77777777" w:rsidR="00A73956" w:rsidRDefault="00A73956" w:rsidP="008117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</w:p>
          <w:p w14:paraId="68C13EBF" w14:textId="77777777" w:rsidR="00A73956" w:rsidRDefault="00A73956" w:rsidP="008117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</w:p>
        </w:tc>
      </w:tr>
    </w:tbl>
    <w:p w14:paraId="2D4A0791" w14:textId="0C111E2B" w:rsidR="00A73956" w:rsidRDefault="00A73956" w:rsidP="002131FB">
      <w:pPr>
        <w:spacing w:after="0"/>
        <w:rPr>
          <w:sz w:val="28"/>
          <w:szCs w:val="28"/>
        </w:rPr>
      </w:pPr>
    </w:p>
    <w:p w14:paraId="07BF1EF5" w14:textId="77777777" w:rsidR="00A73956" w:rsidRDefault="00A73956" w:rsidP="002131FB">
      <w:pPr>
        <w:spacing w:after="0"/>
        <w:rPr>
          <w:sz w:val="28"/>
          <w:szCs w:val="28"/>
        </w:rPr>
      </w:pPr>
    </w:p>
    <w:tbl>
      <w:tblPr>
        <w:tblStyle w:val="PlainTable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43"/>
        <w:gridCol w:w="4816"/>
        <w:gridCol w:w="267"/>
      </w:tblGrid>
      <w:tr w:rsidR="00B66315" w:rsidRPr="00571527" w14:paraId="1EDC0D31" w14:textId="77777777" w:rsidTr="009367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72" w:type="dxa"/>
            <w:gridSpan w:val="3"/>
            <w:shd w:val="clear" w:color="auto" w:fill="808080" w:themeFill="background1" w:themeFillShade="80"/>
          </w:tcPr>
          <w:p w14:paraId="46FE24F1" w14:textId="01D86AA0" w:rsidR="00B66315" w:rsidRPr="00571527" w:rsidRDefault="00DD54B1" w:rsidP="009367FF">
            <w:pPr>
              <w:rPr>
                <w:rFonts w:cstheme="minorHAnsi"/>
                <w:color w:val="FFFFFF" w:themeColor="background1"/>
                <w:sz w:val="28"/>
                <w:szCs w:val="28"/>
              </w:rPr>
            </w:pPr>
            <w:r>
              <w:rPr>
                <w:rFonts w:cstheme="minorHAnsi"/>
                <w:color w:val="FFFFFF" w:themeColor="background1"/>
                <w:sz w:val="28"/>
                <w:szCs w:val="28"/>
              </w:rPr>
              <w:t>Agendas</w:t>
            </w:r>
            <w:r w:rsidR="00824023">
              <w:rPr>
                <w:rFonts w:cstheme="minorHAnsi"/>
                <w:color w:val="FFFFFF" w:themeColor="background1"/>
                <w:sz w:val="28"/>
                <w:szCs w:val="28"/>
              </w:rPr>
              <w:t xml:space="preserve"> in the GP Consultation: Video Clip</w:t>
            </w:r>
          </w:p>
        </w:tc>
      </w:tr>
      <w:tr w:rsidR="008A57C3" w:rsidRPr="00571527" w14:paraId="7707FCE7" w14:textId="77777777" w:rsidTr="008A57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72" w:type="dxa"/>
            <w:gridSpan w:val="3"/>
            <w:shd w:val="clear" w:color="auto" w:fill="E7E6E6" w:themeFill="background2"/>
          </w:tcPr>
          <w:p w14:paraId="4AF5F12A" w14:textId="77777777" w:rsidR="007E7577" w:rsidRDefault="007E7577" w:rsidP="009367FF">
            <w:pPr>
              <w:rPr>
                <w:rFonts w:cstheme="minorHAnsi"/>
                <w:sz w:val="28"/>
                <w:szCs w:val="28"/>
              </w:rPr>
            </w:pPr>
          </w:p>
          <w:p w14:paraId="28CD4A45" w14:textId="77777777" w:rsidR="003031A9" w:rsidRDefault="00A3543B" w:rsidP="009367FF">
            <w:pPr>
              <w:rPr>
                <w:rFonts w:cstheme="minorHAnsi"/>
                <w:b w:val="0"/>
                <w:bCs w:val="0"/>
                <w:sz w:val="28"/>
                <w:szCs w:val="28"/>
              </w:rPr>
            </w:pPr>
            <w:r>
              <w:rPr>
                <w:rFonts w:cstheme="minorHAnsi"/>
                <w:b w:val="0"/>
                <w:bCs w:val="0"/>
                <w:sz w:val="28"/>
                <w:szCs w:val="28"/>
              </w:rPr>
              <w:lastRenderedPageBreak/>
              <w:t xml:space="preserve">Reflection is the ability to view experiences from different perspectives. </w:t>
            </w:r>
            <w:r w:rsidR="00135F82">
              <w:rPr>
                <w:rFonts w:cstheme="minorHAnsi"/>
                <w:b w:val="0"/>
                <w:bCs w:val="0"/>
                <w:sz w:val="28"/>
                <w:szCs w:val="28"/>
              </w:rPr>
              <w:t xml:space="preserve">Developing this skill will help </w:t>
            </w:r>
            <w:r w:rsidR="00D63D66">
              <w:rPr>
                <w:rFonts w:cstheme="minorHAnsi"/>
                <w:b w:val="0"/>
                <w:bCs w:val="0"/>
                <w:sz w:val="28"/>
                <w:szCs w:val="28"/>
              </w:rPr>
              <w:t xml:space="preserve">in </w:t>
            </w:r>
            <w:r w:rsidR="008922FD">
              <w:rPr>
                <w:rFonts w:cstheme="minorHAnsi"/>
                <w:b w:val="0"/>
                <w:bCs w:val="0"/>
                <w:sz w:val="28"/>
                <w:szCs w:val="28"/>
              </w:rPr>
              <w:t>both your</w:t>
            </w:r>
            <w:r w:rsidR="00D63D66">
              <w:rPr>
                <w:rFonts w:cstheme="minorHAnsi"/>
                <w:b w:val="0"/>
                <w:bCs w:val="0"/>
                <w:sz w:val="28"/>
                <w:szCs w:val="28"/>
              </w:rPr>
              <w:t xml:space="preserve"> consultation</w:t>
            </w:r>
            <w:r w:rsidR="008922FD">
              <w:rPr>
                <w:rFonts w:cstheme="minorHAnsi"/>
                <w:b w:val="0"/>
                <w:bCs w:val="0"/>
                <w:sz w:val="28"/>
                <w:szCs w:val="28"/>
              </w:rPr>
              <w:t>s and in the RCA or CSA</w:t>
            </w:r>
            <w:r w:rsidR="00D63D66">
              <w:rPr>
                <w:rFonts w:cstheme="minorHAnsi"/>
                <w:b w:val="0"/>
                <w:bCs w:val="0"/>
                <w:sz w:val="28"/>
                <w:szCs w:val="28"/>
              </w:rPr>
              <w:t xml:space="preserve"> where it is</w:t>
            </w:r>
            <w:r w:rsidR="008922FD">
              <w:rPr>
                <w:rFonts w:cstheme="minorHAnsi"/>
                <w:b w:val="0"/>
                <w:bCs w:val="0"/>
                <w:sz w:val="28"/>
                <w:szCs w:val="28"/>
              </w:rPr>
              <w:t xml:space="preserve"> important to</w:t>
            </w:r>
            <w:r w:rsidR="002C1101">
              <w:rPr>
                <w:rFonts w:cstheme="minorHAnsi"/>
                <w:b w:val="0"/>
                <w:bCs w:val="0"/>
                <w:sz w:val="28"/>
                <w:szCs w:val="28"/>
              </w:rPr>
              <w:t xml:space="preserve"> be able to see things from different points of view.</w:t>
            </w:r>
            <w:r w:rsidR="003031A9">
              <w:rPr>
                <w:rFonts w:cstheme="minorHAnsi"/>
                <w:sz w:val="28"/>
                <w:szCs w:val="28"/>
              </w:rPr>
              <w:t xml:space="preserve"> </w:t>
            </w:r>
          </w:p>
          <w:p w14:paraId="06980B2C" w14:textId="05A1BC9B" w:rsidR="002C1101" w:rsidRPr="003031A9" w:rsidRDefault="003031A9" w:rsidP="009367FF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b w:val="0"/>
                <w:bCs w:val="0"/>
                <w:sz w:val="28"/>
                <w:szCs w:val="28"/>
              </w:rPr>
              <w:t>T</w:t>
            </w:r>
            <w:r w:rsidR="002C1101">
              <w:rPr>
                <w:rFonts w:cstheme="minorHAnsi"/>
                <w:b w:val="0"/>
                <w:bCs w:val="0"/>
                <w:sz w:val="28"/>
                <w:szCs w:val="28"/>
              </w:rPr>
              <w:t>his video</w:t>
            </w:r>
            <w:r>
              <w:rPr>
                <w:rFonts w:cstheme="minorHAnsi"/>
                <w:b w:val="0"/>
                <w:bCs w:val="0"/>
                <w:sz w:val="28"/>
                <w:szCs w:val="28"/>
              </w:rPr>
              <w:t xml:space="preserve"> explores different agendas or perspectives in the GP consultation.</w:t>
            </w:r>
          </w:p>
          <w:p w14:paraId="320EA621" w14:textId="045754A3" w:rsidR="008A57C3" w:rsidRPr="007E7577" w:rsidRDefault="008922FD" w:rsidP="009367FF">
            <w:pPr>
              <w:rPr>
                <w:rFonts w:cstheme="minorHAnsi"/>
                <w:b w:val="0"/>
                <w:bCs w:val="0"/>
                <w:sz w:val="28"/>
                <w:szCs w:val="28"/>
              </w:rPr>
            </w:pPr>
            <w:r>
              <w:rPr>
                <w:rFonts w:cstheme="minorHAnsi"/>
                <w:b w:val="0"/>
                <w:bCs w:val="0"/>
                <w:sz w:val="28"/>
                <w:szCs w:val="28"/>
              </w:rPr>
              <w:t xml:space="preserve"> </w:t>
            </w:r>
            <w:r w:rsidR="00D63D66">
              <w:rPr>
                <w:rFonts w:cstheme="minorHAnsi"/>
                <w:b w:val="0"/>
                <w:bCs w:val="0"/>
                <w:sz w:val="28"/>
                <w:szCs w:val="28"/>
              </w:rPr>
              <w:t xml:space="preserve"> </w:t>
            </w:r>
            <w:r w:rsidR="007E7577">
              <w:rPr>
                <w:rFonts w:cstheme="minorHAnsi"/>
                <w:b w:val="0"/>
                <w:bCs w:val="0"/>
                <w:sz w:val="28"/>
                <w:szCs w:val="28"/>
              </w:rPr>
              <w:t xml:space="preserve"> </w:t>
            </w:r>
          </w:p>
        </w:tc>
      </w:tr>
      <w:tr w:rsidR="008A57C3" w14:paraId="6144A03A" w14:textId="77777777" w:rsidTr="009367FF">
        <w:trPr>
          <w:trHeight w:val="7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vAlign w:val="center"/>
          </w:tcPr>
          <w:p w14:paraId="7AF2C9E5" w14:textId="77777777" w:rsidR="00B66315" w:rsidRDefault="00B66315" w:rsidP="009367FF">
            <w:pPr>
              <w:rPr>
                <w:color w:val="F2F2F2" w:themeColor="background1" w:themeShade="F2"/>
                <w:sz w:val="12"/>
                <w:szCs w:val="12"/>
              </w:rPr>
            </w:pPr>
          </w:p>
          <w:p w14:paraId="4F383FC4" w14:textId="69F35FC0" w:rsidR="00B66315" w:rsidRPr="0018194A" w:rsidRDefault="00B866E5" w:rsidP="009367FF">
            <w:pPr>
              <w:rPr>
                <w:b w:val="0"/>
                <w:bCs w:val="0"/>
                <w:color w:val="F2F2F2" w:themeColor="background1" w:themeShade="F2"/>
                <w:sz w:val="12"/>
                <w:szCs w:val="12"/>
              </w:rPr>
            </w:pPr>
            <w:r>
              <w:rPr>
                <w:noProof/>
              </w:rPr>
              <w:drawing>
                <wp:inline distT="0" distB="0" distL="0" distR="0" wp14:anchorId="3E5C8A9C" wp14:editId="011B92B3">
                  <wp:extent cx="2281562" cy="1285875"/>
                  <wp:effectExtent l="0" t="0" r="4445" b="0"/>
                  <wp:docPr id="9" name="Picture 9">
                    <a:hlinkClick xmlns:a="http://schemas.openxmlformats.org/drawingml/2006/main" r:id="rId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>
                            <a:hlinkClick r:id="rId2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1283" cy="12913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51" w:type="dxa"/>
            <w:vAlign w:val="center"/>
          </w:tcPr>
          <w:p w14:paraId="3AE59F82" w14:textId="78489E1F" w:rsidR="00AB6DC3" w:rsidRDefault="002D3064" w:rsidP="00B866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rFonts w:cstheme="minorHAnsi"/>
                <w:noProof/>
                <w:color w:val="FFFFFF" w:themeColor="background1"/>
                <w:sz w:val="28"/>
                <w:szCs w:val="28"/>
              </w:rPr>
              <w:drawing>
                <wp:anchor distT="0" distB="0" distL="114300" distR="114300" simplePos="0" relativeHeight="251664384" behindDoc="1" locked="0" layoutInCell="1" allowOverlap="1" wp14:anchorId="7D1DD11A" wp14:editId="19D798E6">
                  <wp:simplePos x="0" y="0"/>
                  <wp:positionH relativeFrom="column">
                    <wp:posOffset>1526540</wp:posOffset>
                  </wp:positionH>
                  <wp:positionV relativeFrom="paragraph">
                    <wp:posOffset>-78105</wp:posOffset>
                  </wp:positionV>
                  <wp:extent cx="723900" cy="723900"/>
                  <wp:effectExtent l="0" t="0" r="0" b="0"/>
                  <wp:wrapTight wrapText="bothSides">
                    <wp:wrapPolygon edited="0">
                      <wp:start x="9095" y="1137"/>
                      <wp:lineTo x="2274" y="2274"/>
                      <wp:lineTo x="1137" y="3411"/>
                      <wp:lineTo x="1705" y="14779"/>
                      <wp:lineTo x="6253" y="19326"/>
                      <wp:lineTo x="9663" y="20463"/>
                      <wp:lineTo x="11937" y="20463"/>
                      <wp:lineTo x="14779" y="19326"/>
                      <wp:lineTo x="19895" y="13642"/>
                      <wp:lineTo x="20463" y="5116"/>
                      <wp:lineTo x="18189" y="2274"/>
                      <wp:lineTo x="11937" y="1137"/>
                      <wp:lineTo x="9095" y="1137"/>
                    </wp:wrapPolygon>
                  </wp:wrapTight>
                  <wp:docPr id="2" name="Graphic 2" descr="Presentation with media with solid fill">
                    <a:hlinkClick xmlns:a="http://schemas.openxmlformats.org/drawingml/2006/main" r:id="rId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phic 2" descr="Presentation with media with solid fill">
                            <a:hlinkClick r:id="rId20"/>
                          </pic:cNvPr>
                          <pic:cNvPicPr/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0B5BDBD" w14:textId="154A0C9C" w:rsidR="00B866E5" w:rsidRDefault="00B66315" w:rsidP="00B866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By Dr J</w:t>
            </w:r>
            <w:r w:rsidR="00B866E5">
              <w:rPr>
                <w:sz w:val="28"/>
                <w:szCs w:val="28"/>
              </w:rPr>
              <w:t>ohn Marlow</w:t>
            </w:r>
            <w:r w:rsidR="00AB6DC3">
              <w:rPr>
                <w:sz w:val="28"/>
                <w:szCs w:val="28"/>
              </w:rPr>
              <w:t xml:space="preserve"> </w:t>
            </w:r>
          </w:p>
          <w:p w14:paraId="3BF3197F" w14:textId="03D75E48" w:rsidR="000042B3" w:rsidRDefault="000042B3" w:rsidP="009367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426" w:type="dxa"/>
            <w:vAlign w:val="center"/>
          </w:tcPr>
          <w:p w14:paraId="7825E810" w14:textId="77777777" w:rsidR="00B66315" w:rsidRPr="005A3C16" w:rsidRDefault="00B66315" w:rsidP="009367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</w:rPr>
            </w:pPr>
          </w:p>
        </w:tc>
      </w:tr>
      <w:tr w:rsidR="00B866E5" w:rsidRPr="005C5AD5" w14:paraId="0D9B8046" w14:textId="77777777" w:rsidTr="009367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vAlign w:val="center"/>
          </w:tcPr>
          <w:p w14:paraId="20C3B900" w14:textId="77777777" w:rsidR="00B66315" w:rsidRPr="005C5AD5" w:rsidRDefault="00B66315" w:rsidP="009367FF">
            <w:pPr>
              <w:rPr>
                <w:noProof/>
                <w:sz w:val="14"/>
                <w:szCs w:val="14"/>
              </w:rPr>
            </w:pPr>
          </w:p>
        </w:tc>
        <w:tc>
          <w:tcPr>
            <w:tcW w:w="17151" w:type="dxa"/>
            <w:vAlign w:val="center"/>
          </w:tcPr>
          <w:p w14:paraId="0F9CE602" w14:textId="73CDDADB" w:rsidR="00B66315" w:rsidRPr="005C5AD5" w:rsidRDefault="00B66315" w:rsidP="009367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426" w:type="dxa"/>
            <w:vAlign w:val="center"/>
          </w:tcPr>
          <w:p w14:paraId="11308643" w14:textId="77777777" w:rsidR="00B66315" w:rsidRPr="005C5AD5" w:rsidRDefault="00B66315" w:rsidP="009367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14"/>
                <w:szCs w:val="14"/>
              </w:rPr>
            </w:pPr>
          </w:p>
        </w:tc>
      </w:tr>
    </w:tbl>
    <w:p w14:paraId="3B59ABF4" w14:textId="7A267E2A" w:rsidR="00B66315" w:rsidRDefault="00B66315" w:rsidP="002D3064">
      <w:pPr>
        <w:spacing w:after="0"/>
        <w:rPr>
          <w:sz w:val="28"/>
          <w:szCs w:val="28"/>
        </w:rPr>
      </w:pPr>
    </w:p>
    <w:sectPr w:rsidR="00B66315" w:rsidSect="003948A8">
      <w:type w:val="continuous"/>
      <w:pgSz w:w="11906" w:h="16838"/>
      <w:pgMar w:top="1276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DBC581" w14:textId="77777777" w:rsidR="00914425" w:rsidRDefault="00914425" w:rsidP="0020381C">
      <w:pPr>
        <w:spacing w:after="0" w:line="240" w:lineRule="auto"/>
      </w:pPr>
      <w:r>
        <w:separator/>
      </w:r>
    </w:p>
  </w:endnote>
  <w:endnote w:type="continuationSeparator" w:id="0">
    <w:p w14:paraId="093CEDEC" w14:textId="77777777" w:rsidR="00914425" w:rsidRDefault="00914425" w:rsidP="0020381C">
      <w:pPr>
        <w:spacing w:after="0" w:line="240" w:lineRule="auto"/>
      </w:pPr>
      <w:r>
        <w:continuationSeparator/>
      </w:r>
    </w:p>
  </w:endnote>
  <w:endnote w:type="continuationNotice" w:id="1">
    <w:p w14:paraId="2B36BE6E" w14:textId="77777777" w:rsidR="00914425" w:rsidRDefault="0091442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9240CA" w14:textId="77777777" w:rsidR="00914425" w:rsidRDefault="00914425" w:rsidP="0020381C">
      <w:pPr>
        <w:spacing w:after="0" w:line="240" w:lineRule="auto"/>
      </w:pPr>
      <w:r>
        <w:separator/>
      </w:r>
    </w:p>
  </w:footnote>
  <w:footnote w:type="continuationSeparator" w:id="0">
    <w:p w14:paraId="61C7D4EB" w14:textId="77777777" w:rsidR="00914425" w:rsidRDefault="00914425" w:rsidP="0020381C">
      <w:pPr>
        <w:spacing w:after="0" w:line="240" w:lineRule="auto"/>
      </w:pPr>
      <w:r>
        <w:continuationSeparator/>
      </w:r>
    </w:p>
  </w:footnote>
  <w:footnote w:type="continuationNotice" w:id="1">
    <w:p w14:paraId="1A20EBC5" w14:textId="77777777" w:rsidR="00914425" w:rsidRDefault="00914425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1B2E91"/>
    <w:multiLevelType w:val="hybridMultilevel"/>
    <w:tmpl w:val="5E4856A4"/>
    <w:lvl w:ilvl="0" w:tplc="0809000F">
      <w:start w:val="1"/>
      <w:numFmt w:val="decimal"/>
      <w:lvlText w:val="%1."/>
      <w:lvlJc w:val="left"/>
      <w:pPr>
        <w:ind w:left="502" w:hanging="360"/>
      </w:p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128246A8"/>
    <w:multiLevelType w:val="hybridMultilevel"/>
    <w:tmpl w:val="C8087238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16351984"/>
    <w:multiLevelType w:val="hybridMultilevel"/>
    <w:tmpl w:val="29FC111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3C0D28"/>
    <w:multiLevelType w:val="hybridMultilevel"/>
    <w:tmpl w:val="FAD09514"/>
    <w:lvl w:ilvl="0" w:tplc="4C6AFB66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AD22908"/>
    <w:multiLevelType w:val="hybridMultilevel"/>
    <w:tmpl w:val="AAFE43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733FC2"/>
    <w:multiLevelType w:val="hybridMultilevel"/>
    <w:tmpl w:val="E822067E"/>
    <w:lvl w:ilvl="0" w:tplc="0809000F">
      <w:start w:val="1"/>
      <w:numFmt w:val="decimal"/>
      <w:lvlText w:val="%1."/>
      <w:lvlJc w:val="left"/>
      <w:pPr>
        <w:ind w:left="862" w:hanging="360"/>
      </w:p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 w15:restartNumberingAfterBreak="0">
    <w:nsid w:val="26AA0D5D"/>
    <w:multiLevelType w:val="hybridMultilevel"/>
    <w:tmpl w:val="9CD4FEDE"/>
    <w:lvl w:ilvl="0" w:tplc="0809000F">
      <w:start w:val="1"/>
      <w:numFmt w:val="decimal"/>
      <w:lvlText w:val="%1."/>
      <w:lvlJc w:val="left"/>
      <w:pPr>
        <w:ind w:left="862" w:hanging="360"/>
      </w:p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2EF65251"/>
    <w:multiLevelType w:val="hybridMultilevel"/>
    <w:tmpl w:val="89AAAE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2176D1"/>
    <w:multiLevelType w:val="hybridMultilevel"/>
    <w:tmpl w:val="02023E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4D4A39"/>
    <w:multiLevelType w:val="hybridMultilevel"/>
    <w:tmpl w:val="4A0886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B40A85"/>
    <w:multiLevelType w:val="hybridMultilevel"/>
    <w:tmpl w:val="736452BA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1" w15:restartNumberingAfterBreak="0">
    <w:nsid w:val="47F71529"/>
    <w:multiLevelType w:val="hybridMultilevel"/>
    <w:tmpl w:val="888A756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054994"/>
    <w:multiLevelType w:val="hybridMultilevel"/>
    <w:tmpl w:val="EE98EA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BE0EC4"/>
    <w:multiLevelType w:val="hybridMultilevel"/>
    <w:tmpl w:val="321E148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5F70C8"/>
    <w:multiLevelType w:val="hybridMultilevel"/>
    <w:tmpl w:val="E822067E"/>
    <w:lvl w:ilvl="0" w:tplc="0809000F">
      <w:start w:val="1"/>
      <w:numFmt w:val="decimal"/>
      <w:lvlText w:val="%1."/>
      <w:lvlJc w:val="left"/>
      <w:pPr>
        <w:ind w:left="862" w:hanging="360"/>
      </w:p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5" w15:restartNumberingAfterBreak="0">
    <w:nsid w:val="70A94543"/>
    <w:multiLevelType w:val="multilevel"/>
    <w:tmpl w:val="BD4ED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8D83B1F"/>
    <w:multiLevelType w:val="hybridMultilevel"/>
    <w:tmpl w:val="911A024C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2"/>
  </w:num>
  <w:num w:numId="3">
    <w:abstractNumId w:val="8"/>
  </w:num>
  <w:num w:numId="4">
    <w:abstractNumId w:val="7"/>
  </w:num>
  <w:num w:numId="5">
    <w:abstractNumId w:val="9"/>
  </w:num>
  <w:num w:numId="6">
    <w:abstractNumId w:val="2"/>
  </w:num>
  <w:num w:numId="7">
    <w:abstractNumId w:val="16"/>
  </w:num>
  <w:num w:numId="8">
    <w:abstractNumId w:val="11"/>
  </w:num>
  <w:num w:numId="9">
    <w:abstractNumId w:val="3"/>
  </w:num>
  <w:num w:numId="10">
    <w:abstractNumId w:val="4"/>
  </w:num>
  <w:num w:numId="11">
    <w:abstractNumId w:val="13"/>
  </w:num>
  <w:num w:numId="12">
    <w:abstractNumId w:val="14"/>
  </w:num>
  <w:num w:numId="13">
    <w:abstractNumId w:val="5"/>
  </w:num>
  <w:num w:numId="14">
    <w:abstractNumId w:val="1"/>
  </w:num>
  <w:num w:numId="15">
    <w:abstractNumId w:val="6"/>
  </w:num>
  <w:num w:numId="16">
    <w:abstractNumId w:val="0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234"/>
    <w:rsid w:val="00000B60"/>
    <w:rsid w:val="00000D6B"/>
    <w:rsid w:val="00000D98"/>
    <w:rsid w:val="00003DA1"/>
    <w:rsid w:val="000042B3"/>
    <w:rsid w:val="00005DC2"/>
    <w:rsid w:val="00007210"/>
    <w:rsid w:val="00007E31"/>
    <w:rsid w:val="000113DB"/>
    <w:rsid w:val="0001431C"/>
    <w:rsid w:val="00016BF1"/>
    <w:rsid w:val="00016D4C"/>
    <w:rsid w:val="000177A2"/>
    <w:rsid w:val="00017E0F"/>
    <w:rsid w:val="00021507"/>
    <w:rsid w:val="00022466"/>
    <w:rsid w:val="0002262B"/>
    <w:rsid w:val="00022FCF"/>
    <w:rsid w:val="00023082"/>
    <w:rsid w:val="000240BD"/>
    <w:rsid w:val="00026878"/>
    <w:rsid w:val="000312CE"/>
    <w:rsid w:val="00031AF2"/>
    <w:rsid w:val="00031BF1"/>
    <w:rsid w:val="00031C74"/>
    <w:rsid w:val="00032F88"/>
    <w:rsid w:val="00033BB1"/>
    <w:rsid w:val="0003465D"/>
    <w:rsid w:val="00036016"/>
    <w:rsid w:val="000363A5"/>
    <w:rsid w:val="00036613"/>
    <w:rsid w:val="00036A54"/>
    <w:rsid w:val="000373EC"/>
    <w:rsid w:val="00040366"/>
    <w:rsid w:val="00041688"/>
    <w:rsid w:val="00041A50"/>
    <w:rsid w:val="00041BAB"/>
    <w:rsid w:val="000430B8"/>
    <w:rsid w:val="0004431C"/>
    <w:rsid w:val="0004432E"/>
    <w:rsid w:val="00045408"/>
    <w:rsid w:val="00045B40"/>
    <w:rsid w:val="0004655E"/>
    <w:rsid w:val="00051B9D"/>
    <w:rsid w:val="00053C11"/>
    <w:rsid w:val="0005439C"/>
    <w:rsid w:val="00054C2A"/>
    <w:rsid w:val="00056103"/>
    <w:rsid w:val="00057933"/>
    <w:rsid w:val="00060072"/>
    <w:rsid w:val="00061627"/>
    <w:rsid w:val="00061AEE"/>
    <w:rsid w:val="00062052"/>
    <w:rsid w:val="000620F3"/>
    <w:rsid w:val="00063786"/>
    <w:rsid w:val="00064B79"/>
    <w:rsid w:val="00064DB3"/>
    <w:rsid w:val="00065D5E"/>
    <w:rsid w:val="00066B83"/>
    <w:rsid w:val="00070393"/>
    <w:rsid w:val="00070BD9"/>
    <w:rsid w:val="000715D5"/>
    <w:rsid w:val="00072472"/>
    <w:rsid w:val="00074661"/>
    <w:rsid w:val="0007619C"/>
    <w:rsid w:val="00077EED"/>
    <w:rsid w:val="00080091"/>
    <w:rsid w:val="000816CD"/>
    <w:rsid w:val="0008186C"/>
    <w:rsid w:val="0008196D"/>
    <w:rsid w:val="00081E36"/>
    <w:rsid w:val="000820F6"/>
    <w:rsid w:val="000869A7"/>
    <w:rsid w:val="000908B8"/>
    <w:rsid w:val="00092F10"/>
    <w:rsid w:val="0009468A"/>
    <w:rsid w:val="00094CCD"/>
    <w:rsid w:val="0009646A"/>
    <w:rsid w:val="000A1128"/>
    <w:rsid w:val="000A27E1"/>
    <w:rsid w:val="000A4E57"/>
    <w:rsid w:val="000B06C3"/>
    <w:rsid w:val="000B6B84"/>
    <w:rsid w:val="000C0686"/>
    <w:rsid w:val="000C0A3A"/>
    <w:rsid w:val="000C172D"/>
    <w:rsid w:val="000C4039"/>
    <w:rsid w:val="000C4E78"/>
    <w:rsid w:val="000C51C7"/>
    <w:rsid w:val="000C6B89"/>
    <w:rsid w:val="000C7F2A"/>
    <w:rsid w:val="000D09E8"/>
    <w:rsid w:val="000D1539"/>
    <w:rsid w:val="000D153D"/>
    <w:rsid w:val="000D1BF8"/>
    <w:rsid w:val="000D51FF"/>
    <w:rsid w:val="000D662D"/>
    <w:rsid w:val="000D7998"/>
    <w:rsid w:val="000E311A"/>
    <w:rsid w:val="000E398C"/>
    <w:rsid w:val="000E453D"/>
    <w:rsid w:val="000E4DF9"/>
    <w:rsid w:val="000E67B4"/>
    <w:rsid w:val="000E7DAB"/>
    <w:rsid w:val="000F072B"/>
    <w:rsid w:val="000F08DE"/>
    <w:rsid w:val="000F0A51"/>
    <w:rsid w:val="000F2238"/>
    <w:rsid w:val="000F390E"/>
    <w:rsid w:val="000F5111"/>
    <w:rsid w:val="000F5326"/>
    <w:rsid w:val="000F7E1F"/>
    <w:rsid w:val="00101018"/>
    <w:rsid w:val="00101461"/>
    <w:rsid w:val="0010549F"/>
    <w:rsid w:val="00105802"/>
    <w:rsid w:val="00106AF0"/>
    <w:rsid w:val="00106E0C"/>
    <w:rsid w:val="00107440"/>
    <w:rsid w:val="00107B4C"/>
    <w:rsid w:val="00110029"/>
    <w:rsid w:val="00110852"/>
    <w:rsid w:val="00113DA4"/>
    <w:rsid w:val="00114DD6"/>
    <w:rsid w:val="001158ED"/>
    <w:rsid w:val="001219E1"/>
    <w:rsid w:val="00122408"/>
    <w:rsid w:val="001232F4"/>
    <w:rsid w:val="001241C8"/>
    <w:rsid w:val="0012484B"/>
    <w:rsid w:val="0012522D"/>
    <w:rsid w:val="00125424"/>
    <w:rsid w:val="00126E9B"/>
    <w:rsid w:val="001272AE"/>
    <w:rsid w:val="00130D46"/>
    <w:rsid w:val="001312BD"/>
    <w:rsid w:val="001343AF"/>
    <w:rsid w:val="001352F3"/>
    <w:rsid w:val="00135ED3"/>
    <w:rsid w:val="00135F82"/>
    <w:rsid w:val="00136885"/>
    <w:rsid w:val="0013748C"/>
    <w:rsid w:val="00140109"/>
    <w:rsid w:val="001404F8"/>
    <w:rsid w:val="00140EF2"/>
    <w:rsid w:val="00141DF0"/>
    <w:rsid w:val="00142E2D"/>
    <w:rsid w:val="001432A6"/>
    <w:rsid w:val="00147B00"/>
    <w:rsid w:val="00154D8A"/>
    <w:rsid w:val="00154EDF"/>
    <w:rsid w:val="0015635F"/>
    <w:rsid w:val="001617AF"/>
    <w:rsid w:val="00161AC2"/>
    <w:rsid w:val="0016249D"/>
    <w:rsid w:val="00162EC8"/>
    <w:rsid w:val="001631AF"/>
    <w:rsid w:val="00164B59"/>
    <w:rsid w:val="0016530C"/>
    <w:rsid w:val="00170AFC"/>
    <w:rsid w:val="0017225A"/>
    <w:rsid w:val="00174503"/>
    <w:rsid w:val="00175477"/>
    <w:rsid w:val="001776FE"/>
    <w:rsid w:val="001819C8"/>
    <w:rsid w:val="00182D0C"/>
    <w:rsid w:val="00183C30"/>
    <w:rsid w:val="00185C1C"/>
    <w:rsid w:val="00190464"/>
    <w:rsid w:val="00190B1C"/>
    <w:rsid w:val="001938E5"/>
    <w:rsid w:val="00195F1D"/>
    <w:rsid w:val="00196E80"/>
    <w:rsid w:val="0019786E"/>
    <w:rsid w:val="001A028D"/>
    <w:rsid w:val="001A06E1"/>
    <w:rsid w:val="001A10CB"/>
    <w:rsid w:val="001A3647"/>
    <w:rsid w:val="001A3B78"/>
    <w:rsid w:val="001A3BD0"/>
    <w:rsid w:val="001A5EA3"/>
    <w:rsid w:val="001A705F"/>
    <w:rsid w:val="001B0CDE"/>
    <w:rsid w:val="001B2B17"/>
    <w:rsid w:val="001B4293"/>
    <w:rsid w:val="001C3667"/>
    <w:rsid w:val="001C395A"/>
    <w:rsid w:val="001C4CE8"/>
    <w:rsid w:val="001C5C7A"/>
    <w:rsid w:val="001C7BCD"/>
    <w:rsid w:val="001D1D5F"/>
    <w:rsid w:val="001D5033"/>
    <w:rsid w:val="001D6509"/>
    <w:rsid w:val="001D6AB6"/>
    <w:rsid w:val="001E1AD8"/>
    <w:rsid w:val="001E2B1D"/>
    <w:rsid w:val="001E2EE9"/>
    <w:rsid w:val="001E3C11"/>
    <w:rsid w:val="001E655C"/>
    <w:rsid w:val="001E78D2"/>
    <w:rsid w:val="001F037F"/>
    <w:rsid w:val="001F1900"/>
    <w:rsid w:val="001F2F1A"/>
    <w:rsid w:val="001F30D0"/>
    <w:rsid w:val="001F31CE"/>
    <w:rsid w:val="001F5A82"/>
    <w:rsid w:val="001F6BF4"/>
    <w:rsid w:val="001F7B4A"/>
    <w:rsid w:val="0020046C"/>
    <w:rsid w:val="00200841"/>
    <w:rsid w:val="0020369F"/>
    <w:rsid w:val="0020381C"/>
    <w:rsid w:val="00204932"/>
    <w:rsid w:val="00206574"/>
    <w:rsid w:val="00212122"/>
    <w:rsid w:val="002129B7"/>
    <w:rsid w:val="002131FB"/>
    <w:rsid w:val="00213ADB"/>
    <w:rsid w:val="002143AA"/>
    <w:rsid w:val="002149E2"/>
    <w:rsid w:val="00214B72"/>
    <w:rsid w:val="002174D6"/>
    <w:rsid w:val="00221772"/>
    <w:rsid w:val="002240D5"/>
    <w:rsid w:val="002277EE"/>
    <w:rsid w:val="002339DC"/>
    <w:rsid w:val="00234909"/>
    <w:rsid w:val="00234A79"/>
    <w:rsid w:val="002362C1"/>
    <w:rsid w:val="002378D7"/>
    <w:rsid w:val="00237E05"/>
    <w:rsid w:val="002404E2"/>
    <w:rsid w:val="00242123"/>
    <w:rsid w:val="00244CBB"/>
    <w:rsid w:val="002501C3"/>
    <w:rsid w:val="0025179D"/>
    <w:rsid w:val="0025249C"/>
    <w:rsid w:val="00253877"/>
    <w:rsid w:val="002539E9"/>
    <w:rsid w:val="002541B4"/>
    <w:rsid w:val="00254DBE"/>
    <w:rsid w:val="0025563D"/>
    <w:rsid w:val="00256D99"/>
    <w:rsid w:val="0025722E"/>
    <w:rsid w:val="00260F65"/>
    <w:rsid w:val="0026178F"/>
    <w:rsid w:val="002631D7"/>
    <w:rsid w:val="00263787"/>
    <w:rsid w:val="00265767"/>
    <w:rsid w:val="002708FE"/>
    <w:rsid w:val="00271A83"/>
    <w:rsid w:val="00271AB1"/>
    <w:rsid w:val="00273053"/>
    <w:rsid w:val="0027551F"/>
    <w:rsid w:val="0027676F"/>
    <w:rsid w:val="00277E59"/>
    <w:rsid w:val="00280247"/>
    <w:rsid w:val="002803F7"/>
    <w:rsid w:val="002828D9"/>
    <w:rsid w:val="00283282"/>
    <w:rsid w:val="00283C6D"/>
    <w:rsid w:val="00290FC4"/>
    <w:rsid w:val="00291614"/>
    <w:rsid w:val="0029241E"/>
    <w:rsid w:val="002933C1"/>
    <w:rsid w:val="00297DEE"/>
    <w:rsid w:val="002A0572"/>
    <w:rsid w:val="002A0F07"/>
    <w:rsid w:val="002A1C60"/>
    <w:rsid w:val="002A23B1"/>
    <w:rsid w:val="002A2B2D"/>
    <w:rsid w:val="002A322D"/>
    <w:rsid w:val="002A34D6"/>
    <w:rsid w:val="002A45F9"/>
    <w:rsid w:val="002A5349"/>
    <w:rsid w:val="002B43A9"/>
    <w:rsid w:val="002B59C6"/>
    <w:rsid w:val="002C1101"/>
    <w:rsid w:val="002C2120"/>
    <w:rsid w:val="002C28BC"/>
    <w:rsid w:val="002C3E55"/>
    <w:rsid w:val="002C606B"/>
    <w:rsid w:val="002D2B2B"/>
    <w:rsid w:val="002D3064"/>
    <w:rsid w:val="002D490B"/>
    <w:rsid w:val="002D5722"/>
    <w:rsid w:val="002D6CBD"/>
    <w:rsid w:val="002E017E"/>
    <w:rsid w:val="002E1263"/>
    <w:rsid w:val="002E29E0"/>
    <w:rsid w:val="002E2B16"/>
    <w:rsid w:val="002E3299"/>
    <w:rsid w:val="002E4B0E"/>
    <w:rsid w:val="002E556B"/>
    <w:rsid w:val="002E7E11"/>
    <w:rsid w:val="002F0BBC"/>
    <w:rsid w:val="002F25C6"/>
    <w:rsid w:val="002F3F17"/>
    <w:rsid w:val="002F58DC"/>
    <w:rsid w:val="002F6500"/>
    <w:rsid w:val="00301248"/>
    <w:rsid w:val="003031A9"/>
    <w:rsid w:val="0030467B"/>
    <w:rsid w:val="0030759E"/>
    <w:rsid w:val="003104DB"/>
    <w:rsid w:val="00311EE0"/>
    <w:rsid w:val="003135EB"/>
    <w:rsid w:val="00321FF0"/>
    <w:rsid w:val="00322456"/>
    <w:rsid w:val="00324046"/>
    <w:rsid w:val="00327828"/>
    <w:rsid w:val="0033019A"/>
    <w:rsid w:val="0033299A"/>
    <w:rsid w:val="003329D8"/>
    <w:rsid w:val="00332DCC"/>
    <w:rsid w:val="003338D6"/>
    <w:rsid w:val="0033668E"/>
    <w:rsid w:val="003369A7"/>
    <w:rsid w:val="00342B8D"/>
    <w:rsid w:val="00342C7A"/>
    <w:rsid w:val="003435D0"/>
    <w:rsid w:val="00345553"/>
    <w:rsid w:val="00345A24"/>
    <w:rsid w:val="003471BC"/>
    <w:rsid w:val="00347203"/>
    <w:rsid w:val="003503BB"/>
    <w:rsid w:val="00351E0B"/>
    <w:rsid w:val="00353845"/>
    <w:rsid w:val="003544D8"/>
    <w:rsid w:val="003555D0"/>
    <w:rsid w:val="00356202"/>
    <w:rsid w:val="00356EC2"/>
    <w:rsid w:val="00357DA0"/>
    <w:rsid w:val="0036020C"/>
    <w:rsid w:val="00360349"/>
    <w:rsid w:val="00360A4E"/>
    <w:rsid w:val="00363E3F"/>
    <w:rsid w:val="00366F6D"/>
    <w:rsid w:val="00366FE9"/>
    <w:rsid w:val="003671D0"/>
    <w:rsid w:val="00367823"/>
    <w:rsid w:val="00371628"/>
    <w:rsid w:val="00374BA6"/>
    <w:rsid w:val="00374C5D"/>
    <w:rsid w:val="00380164"/>
    <w:rsid w:val="00381BF2"/>
    <w:rsid w:val="00383547"/>
    <w:rsid w:val="00384BBA"/>
    <w:rsid w:val="003853BC"/>
    <w:rsid w:val="003878DC"/>
    <w:rsid w:val="00390CCB"/>
    <w:rsid w:val="00391670"/>
    <w:rsid w:val="00392B82"/>
    <w:rsid w:val="00392E66"/>
    <w:rsid w:val="00393D36"/>
    <w:rsid w:val="00394455"/>
    <w:rsid w:val="003948A8"/>
    <w:rsid w:val="00396404"/>
    <w:rsid w:val="00396AA4"/>
    <w:rsid w:val="003A0171"/>
    <w:rsid w:val="003A0389"/>
    <w:rsid w:val="003A045C"/>
    <w:rsid w:val="003A1571"/>
    <w:rsid w:val="003A19EC"/>
    <w:rsid w:val="003A1E92"/>
    <w:rsid w:val="003A2A6A"/>
    <w:rsid w:val="003A4642"/>
    <w:rsid w:val="003A5374"/>
    <w:rsid w:val="003A7EEF"/>
    <w:rsid w:val="003B0706"/>
    <w:rsid w:val="003B0F87"/>
    <w:rsid w:val="003B1301"/>
    <w:rsid w:val="003B14B3"/>
    <w:rsid w:val="003B1764"/>
    <w:rsid w:val="003B51DD"/>
    <w:rsid w:val="003B6772"/>
    <w:rsid w:val="003B70D7"/>
    <w:rsid w:val="003C301E"/>
    <w:rsid w:val="003C605B"/>
    <w:rsid w:val="003C7C13"/>
    <w:rsid w:val="003D0146"/>
    <w:rsid w:val="003D3C23"/>
    <w:rsid w:val="003D417D"/>
    <w:rsid w:val="003D48D7"/>
    <w:rsid w:val="003D5402"/>
    <w:rsid w:val="003D66F4"/>
    <w:rsid w:val="003D72C4"/>
    <w:rsid w:val="003E0952"/>
    <w:rsid w:val="003E449B"/>
    <w:rsid w:val="003E44A1"/>
    <w:rsid w:val="003E5827"/>
    <w:rsid w:val="003E7A87"/>
    <w:rsid w:val="003E7FD4"/>
    <w:rsid w:val="003F24B6"/>
    <w:rsid w:val="003F3AAD"/>
    <w:rsid w:val="003F428E"/>
    <w:rsid w:val="003F7620"/>
    <w:rsid w:val="003F7E1D"/>
    <w:rsid w:val="004009FD"/>
    <w:rsid w:val="0040102D"/>
    <w:rsid w:val="004031FF"/>
    <w:rsid w:val="0040428D"/>
    <w:rsid w:val="00405A63"/>
    <w:rsid w:val="00405EBE"/>
    <w:rsid w:val="00410860"/>
    <w:rsid w:val="0041094E"/>
    <w:rsid w:val="00410BCC"/>
    <w:rsid w:val="00414F2B"/>
    <w:rsid w:val="00415580"/>
    <w:rsid w:val="00415A81"/>
    <w:rsid w:val="004171B6"/>
    <w:rsid w:val="00417DC3"/>
    <w:rsid w:val="0042143E"/>
    <w:rsid w:val="00421DBD"/>
    <w:rsid w:val="00423E75"/>
    <w:rsid w:val="00424B2C"/>
    <w:rsid w:val="00424F66"/>
    <w:rsid w:val="0042552F"/>
    <w:rsid w:val="004368F6"/>
    <w:rsid w:val="00437BDC"/>
    <w:rsid w:val="00437D65"/>
    <w:rsid w:val="00437F07"/>
    <w:rsid w:val="00440F63"/>
    <w:rsid w:val="0044104D"/>
    <w:rsid w:val="00443B6D"/>
    <w:rsid w:val="00443B76"/>
    <w:rsid w:val="00444171"/>
    <w:rsid w:val="00447316"/>
    <w:rsid w:val="004475E1"/>
    <w:rsid w:val="004506BE"/>
    <w:rsid w:val="00450999"/>
    <w:rsid w:val="0045162B"/>
    <w:rsid w:val="00453645"/>
    <w:rsid w:val="00453DB3"/>
    <w:rsid w:val="0045543E"/>
    <w:rsid w:val="00461916"/>
    <w:rsid w:val="00461C2D"/>
    <w:rsid w:val="00464587"/>
    <w:rsid w:val="004658DC"/>
    <w:rsid w:val="004658F0"/>
    <w:rsid w:val="004664F6"/>
    <w:rsid w:val="00466A97"/>
    <w:rsid w:val="00467A0A"/>
    <w:rsid w:val="004706A7"/>
    <w:rsid w:val="0047117A"/>
    <w:rsid w:val="0047151A"/>
    <w:rsid w:val="004741B5"/>
    <w:rsid w:val="00477BB4"/>
    <w:rsid w:val="00477E6E"/>
    <w:rsid w:val="0048091D"/>
    <w:rsid w:val="00480E1C"/>
    <w:rsid w:val="004812F4"/>
    <w:rsid w:val="0048354B"/>
    <w:rsid w:val="004848BB"/>
    <w:rsid w:val="00485418"/>
    <w:rsid w:val="0048764B"/>
    <w:rsid w:val="004904D3"/>
    <w:rsid w:val="0049098A"/>
    <w:rsid w:val="0049322C"/>
    <w:rsid w:val="00493841"/>
    <w:rsid w:val="00493D3D"/>
    <w:rsid w:val="00494A24"/>
    <w:rsid w:val="00495D26"/>
    <w:rsid w:val="004A06DE"/>
    <w:rsid w:val="004A150D"/>
    <w:rsid w:val="004A295B"/>
    <w:rsid w:val="004A3653"/>
    <w:rsid w:val="004A649C"/>
    <w:rsid w:val="004A6911"/>
    <w:rsid w:val="004A6FB8"/>
    <w:rsid w:val="004A725F"/>
    <w:rsid w:val="004A7EEE"/>
    <w:rsid w:val="004B032B"/>
    <w:rsid w:val="004B038C"/>
    <w:rsid w:val="004C0D3F"/>
    <w:rsid w:val="004C1ED8"/>
    <w:rsid w:val="004C22D9"/>
    <w:rsid w:val="004C26D1"/>
    <w:rsid w:val="004C3349"/>
    <w:rsid w:val="004C414D"/>
    <w:rsid w:val="004C417D"/>
    <w:rsid w:val="004C6083"/>
    <w:rsid w:val="004C6DA8"/>
    <w:rsid w:val="004C6E55"/>
    <w:rsid w:val="004C700B"/>
    <w:rsid w:val="004D0678"/>
    <w:rsid w:val="004D1514"/>
    <w:rsid w:val="004D423B"/>
    <w:rsid w:val="004D5660"/>
    <w:rsid w:val="004D700C"/>
    <w:rsid w:val="004D70D8"/>
    <w:rsid w:val="004E0735"/>
    <w:rsid w:val="004E0E42"/>
    <w:rsid w:val="004E1F35"/>
    <w:rsid w:val="004E20E0"/>
    <w:rsid w:val="004E5058"/>
    <w:rsid w:val="004E5BA6"/>
    <w:rsid w:val="004E68AD"/>
    <w:rsid w:val="004E77A0"/>
    <w:rsid w:val="004F10F3"/>
    <w:rsid w:val="004F2054"/>
    <w:rsid w:val="004F2C89"/>
    <w:rsid w:val="004F35C7"/>
    <w:rsid w:val="004F668F"/>
    <w:rsid w:val="004F6CD8"/>
    <w:rsid w:val="005038A5"/>
    <w:rsid w:val="00504C78"/>
    <w:rsid w:val="005060DD"/>
    <w:rsid w:val="005067EB"/>
    <w:rsid w:val="00507D1B"/>
    <w:rsid w:val="00511169"/>
    <w:rsid w:val="00512317"/>
    <w:rsid w:val="00515AD5"/>
    <w:rsid w:val="00516567"/>
    <w:rsid w:val="0051764E"/>
    <w:rsid w:val="00524314"/>
    <w:rsid w:val="0052662C"/>
    <w:rsid w:val="00526E2D"/>
    <w:rsid w:val="00527860"/>
    <w:rsid w:val="00527D26"/>
    <w:rsid w:val="005312E3"/>
    <w:rsid w:val="0053300F"/>
    <w:rsid w:val="00536D30"/>
    <w:rsid w:val="005462D8"/>
    <w:rsid w:val="00547882"/>
    <w:rsid w:val="00547C5C"/>
    <w:rsid w:val="005521EA"/>
    <w:rsid w:val="00552269"/>
    <w:rsid w:val="00552B53"/>
    <w:rsid w:val="005560F6"/>
    <w:rsid w:val="00556688"/>
    <w:rsid w:val="0055769E"/>
    <w:rsid w:val="005600EB"/>
    <w:rsid w:val="005611CE"/>
    <w:rsid w:val="005612B7"/>
    <w:rsid w:val="00564F9A"/>
    <w:rsid w:val="005671BB"/>
    <w:rsid w:val="0057071F"/>
    <w:rsid w:val="00571527"/>
    <w:rsid w:val="00571AD1"/>
    <w:rsid w:val="00573347"/>
    <w:rsid w:val="00573492"/>
    <w:rsid w:val="005749A8"/>
    <w:rsid w:val="005772D3"/>
    <w:rsid w:val="00577B76"/>
    <w:rsid w:val="00577C85"/>
    <w:rsid w:val="005803F5"/>
    <w:rsid w:val="005854E0"/>
    <w:rsid w:val="005855D6"/>
    <w:rsid w:val="00591528"/>
    <w:rsid w:val="005936C3"/>
    <w:rsid w:val="00595D8E"/>
    <w:rsid w:val="00595E98"/>
    <w:rsid w:val="00596A32"/>
    <w:rsid w:val="005A0899"/>
    <w:rsid w:val="005A182D"/>
    <w:rsid w:val="005A220A"/>
    <w:rsid w:val="005A3C16"/>
    <w:rsid w:val="005A58EC"/>
    <w:rsid w:val="005B004E"/>
    <w:rsid w:val="005B02FB"/>
    <w:rsid w:val="005B190C"/>
    <w:rsid w:val="005B2A72"/>
    <w:rsid w:val="005B319B"/>
    <w:rsid w:val="005B5267"/>
    <w:rsid w:val="005B5422"/>
    <w:rsid w:val="005C3C33"/>
    <w:rsid w:val="005C474E"/>
    <w:rsid w:val="005C4929"/>
    <w:rsid w:val="005C55EB"/>
    <w:rsid w:val="005C7DA8"/>
    <w:rsid w:val="005D06FB"/>
    <w:rsid w:val="005D11B0"/>
    <w:rsid w:val="005D4054"/>
    <w:rsid w:val="005E1295"/>
    <w:rsid w:val="005E1AFC"/>
    <w:rsid w:val="005E2839"/>
    <w:rsid w:val="005E2ADE"/>
    <w:rsid w:val="005E3084"/>
    <w:rsid w:val="005E46D2"/>
    <w:rsid w:val="005E7107"/>
    <w:rsid w:val="005E7A7E"/>
    <w:rsid w:val="005F1A1F"/>
    <w:rsid w:val="005F2018"/>
    <w:rsid w:val="005F2516"/>
    <w:rsid w:val="005F2EC6"/>
    <w:rsid w:val="005F390B"/>
    <w:rsid w:val="005F4E82"/>
    <w:rsid w:val="005F7751"/>
    <w:rsid w:val="006037BC"/>
    <w:rsid w:val="00604CC8"/>
    <w:rsid w:val="00607C10"/>
    <w:rsid w:val="006119B3"/>
    <w:rsid w:val="00612FA3"/>
    <w:rsid w:val="00613503"/>
    <w:rsid w:val="00614CE7"/>
    <w:rsid w:val="00615223"/>
    <w:rsid w:val="00615427"/>
    <w:rsid w:val="00615C96"/>
    <w:rsid w:val="006202D1"/>
    <w:rsid w:val="00620FCC"/>
    <w:rsid w:val="006216FD"/>
    <w:rsid w:val="006222A9"/>
    <w:rsid w:val="0062443C"/>
    <w:rsid w:val="00626378"/>
    <w:rsid w:val="0063174E"/>
    <w:rsid w:val="00633423"/>
    <w:rsid w:val="00635EC2"/>
    <w:rsid w:val="006408DF"/>
    <w:rsid w:val="00641BDA"/>
    <w:rsid w:val="006464A2"/>
    <w:rsid w:val="00651D2D"/>
    <w:rsid w:val="006524AC"/>
    <w:rsid w:val="006548E6"/>
    <w:rsid w:val="00656321"/>
    <w:rsid w:val="00657F5F"/>
    <w:rsid w:val="00661755"/>
    <w:rsid w:val="00663DDB"/>
    <w:rsid w:val="00664222"/>
    <w:rsid w:val="0066495C"/>
    <w:rsid w:val="00665323"/>
    <w:rsid w:val="00670DD1"/>
    <w:rsid w:val="0067520F"/>
    <w:rsid w:val="00675AC3"/>
    <w:rsid w:val="00676395"/>
    <w:rsid w:val="00677796"/>
    <w:rsid w:val="00677EBA"/>
    <w:rsid w:val="006807FB"/>
    <w:rsid w:val="00684DF2"/>
    <w:rsid w:val="006861B0"/>
    <w:rsid w:val="00687238"/>
    <w:rsid w:val="006875D6"/>
    <w:rsid w:val="00687A17"/>
    <w:rsid w:val="00690EA3"/>
    <w:rsid w:val="00691554"/>
    <w:rsid w:val="0069309C"/>
    <w:rsid w:val="0069526E"/>
    <w:rsid w:val="0069587C"/>
    <w:rsid w:val="00695FC3"/>
    <w:rsid w:val="006971C1"/>
    <w:rsid w:val="006A0E0B"/>
    <w:rsid w:val="006A0EF0"/>
    <w:rsid w:val="006A253B"/>
    <w:rsid w:val="006A2CD3"/>
    <w:rsid w:val="006A47D3"/>
    <w:rsid w:val="006A4878"/>
    <w:rsid w:val="006A71FE"/>
    <w:rsid w:val="006A7603"/>
    <w:rsid w:val="006B1A01"/>
    <w:rsid w:val="006B1ACA"/>
    <w:rsid w:val="006B3F2B"/>
    <w:rsid w:val="006B3FE6"/>
    <w:rsid w:val="006C1CFE"/>
    <w:rsid w:val="006C21DC"/>
    <w:rsid w:val="006C3848"/>
    <w:rsid w:val="006D3BDF"/>
    <w:rsid w:val="006D442F"/>
    <w:rsid w:val="006D6CEC"/>
    <w:rsid w:val="006E04AF"/>
    <w:rsid w:val="006E0551"/>
    <w:rsid w:val="006E1FDD"/>
    <w:rsid w:val="006E34DA"/>
    <w:rsid w:val="006E3931"/>
    <w:rsid w:val="006E4D08"/>
    <w:rsid w:val="006E5D3A"/>
    <w:rsid w:val="006F2B06"/>
    <w:rsid w:val="006F55F9"/>
    <w:rsid w:val="006F641E"/>
    <w:rsid w:val="006F7616"/>
    <w:rsid w:val="00700685"/>
    <w:rsid w:val="00704AC9"/>
    <w:rsid w:val="0071063A"/>
    <w:rsid w:val="00712C09"/>
    <w:rsid w:val="00713B33"/>
    <w:rsid w:val="00713C2D"/>
    <w:rsid w:val="00714A36"/>
    <w:rsid w:val="00715384"/>
    <w:rsid w:val="007156E8"/>
    <w:rsid w:val="00716991"/>
    <w:rsid w:val="0071715C"/>
    <w:rsid w:val="00720577"/>
    <w:rsid w:val="00721315"/>
    <w:rsid w:val="00721B0A"/>
    <w:rsid w:val="00722A47"/>
    <w:rsid w:val="00730DED"/>
    <w:rsid w:val="00731642"/>
    <w:rsid w:val="00731AAD"/>
    <w:rsid w:val="00731EDD"/>
    <w:rsid w:val="00731EF2"/>
    <w:rsid w:val="00732292"/>
    <w:rsid w:val="00732456"/>
    <w:rsid w:val="007344E8"/>
    <w:rsid w:val="007347CC"/>
    <w:rsid w:val="00741EC8"/>
    <w:rsid w:val="007448B1"/>
    <w:rsid w:val="00745BDA"/>
    <w:rsid w:val="00746D8F"/>
    <w:rsid w:val="00752F71"/>
    <w:rsid w:val="00753100"/>
    <w:rsid w:val="007551CA"/>
    <w:rsid w:val="007567EF"/>
    <w:rsid w:val="00756CF5"/>
    <w:rsid w:val="00757E9C"/>
    <w:rsid w:val="0076076C"/>
    <w:rsid w:val="007607E6"/>
    <w:rsid w:val="00761B52"/>
    <w:rsid w:val="00761F06"/>
    <w:rsid w:val="007656FE"/>
    <w:rsid w:val="00765AC3"/>
    <w:rsid w:val="00765CC8"/>
    <w:rsid w:val="00766A55"/>
    <w:rsid w:val="00767047"/>
    <w:rsid w:val="00767CB1"/>
    <w:rsid w:val="00771DB3"/>
    <w:rsid w:val="0077243E"/>
    <w:rsid w:val="00772F46"/>
    <w:rsid w:val="00773CF1"/>
    <w:rsid w:val="0077548F"/>
    <w:rsid w:val="007765E3"/>
    <w:rsid w:val="00776A3F"/>
    <w:rsid w:val="00777B9C"/>
    <w:rsid w:val="007804DA"/>
    <w:rsid w:val="00780C8E"/>
    <w:rsid w:val="00781610"/>
    <w:rsid w:val="007836B5"/>
    <w:rsid w:val="00784B8B"/>
    <w:rsid w:val="00785A19"/>
    <w:rsid w:val="00786C14"/>
    <w:rsid w:val="00790DCF"/>
    <w:rsid w:val="007920DC"/>
    <w:rsid w:val="007933A8"/>
    <w:rsid w:val="00797C49"/>
    <w:rsid w:val="007A0326"/>
    <w:rsid w:val="007A13FB"/>
    <w:rsid w:val="007A19D0"/>
    <w:rsid w:val="007A1F61"/>
    <w:rsid w:val="007A1F69"/>
    <w:rsid w:val="007A362A"/>
    <w:rsid w:val="007A3ED1"/>
    <w:rsid w:val="007A478A"/>
    <w:rsid w:val="007B08B6"/>
    <w:rsid w:val="007B2C06"/>
    <w:rsid w:val="007B371E"/>
    <w:rsid w:val="007B493F"/>
    <w:rsid w:val="007B62F6"/>
    <w:rsid w:val="007B6692"/>
    <w:rsid w:val="007C02C8"/>
    <w:rsid w:val="007C58F0"/>
    <w:rsid w:val="007D2856"/>
    <w:rsid w:val="007D2C81"/>
    <w:rsid w:val="007D2EBD"/>
    <w:rsid w:val="007D6556"/>
    <w:rsid w:val="007D776F"/>
    <w:rsid w:val="007E466C"/>
    <w:rsid w:val="007E49C3"/>
    <w:rsid w:val="007E546E"/>
    <w:rsid w:val="007E7577"/>
    <w:rsid w:val="007F13EA"/>
    <w:rsid w:val="007F143F"/>
    <w:rsid w:val="007F1713"/>
    <w:rsid w:val="007F1EFF"/>
    <w:rsid w:val="007F3191"/>
    <w:rsid w:val="007F3277"/>
    <w:rsid w:val="007F3BDF"/>
    <w:rsid w:val="007F5A24"/>
    <w:rsid w:val="007F5E09"/>
    <w:rsid w:val="00801B38"/>
    <w:rsid w:val="00801CCD"/>
    <w:rsid w:val="008026BD"/>
    <w:rsid w:val="00805483"/>
    <w:rsid w:val="00811E6A"/>
    <w:rsid w:val="00813CA3"/>
    <w:rsid w:val="00814159"/>
    <w:rsid w:val="008143F7"/>
    <w:rsid w:val="0081596F"/>
    <w:rsid w:val="00815FE6"/>
    <w:rsid w:val="0081624D"/>
    <w:rsid w:val="008172E2"/>
    <w:rsid w:val="008231DB"/>
    <w:rsid w:val="00824023"/>
    <w:rsid w:val="0082654A"/>
    <w:rsid w:val="00827C10"/>
    <w:rsid w:val="00830DF1"/>
    <w:rsid w:val="008321B7"/>
    <w:rsid w:val="00832AB8"/>
    <w:rsid w:val="0083509B"/>
    <w:rsid w:val="008364B4"/>
    <w:rsid w:val="00840EAF"/>
    <w:rsid w:val="00841D81"/>
    <w:rsid w:val="00843774"/>
    <w:rsid w:val="008438C6"/>
    <w:rsid w:val="008444F5"/>
    <w:rsid w:val="00844836"/>
    <w:rsid w:val="00844975"/>
    <w:rsid w:val="0084547F"/>
    <w:rsid w:val="008460F4"/>
    <w:rsid w:val="00847F82"/>
    <w:rsid w:val="0085022F"/>
    <w:rsid w:val="008526EF"/>
    <w:rsid w:val="00853167"/>
    <w:rsid w:val="008547E7"/>
    <w:rsid w:val="00855793"/>
    <w:rsid w:val="00855ED4"/>
    <w:rsid w:val="00857574"/>
    <w:rsid w:val="00863CA3"/>
    <w:rsid w:val="00865CA2"/>
    <w:rsid w:val="008662BF"/>
    <w:rsid w:val="00866E0E"/>
    <w:rsid w:val="0087018F"/>
    <w:rsid w:val="00870E7C"/>
    <w:rsid w:val="00870ED5"/>
    <w:rsid w:val="008713B8"/>
    <w:rsid w:val="0087142F"/>
    <w:rsid w:val="008728AD"/>
    <w:rsid w:val="00872DD7"/>
    <w:rsid w:val="00873373"/>
    <w:rsid w:val="00877497"/>
    <w:rsid w:val="00880334"/>
    <w:rsid w:val="00881565"/>
    <w:rsid w:val="0089046E"/>
    <w:rsid w:val="00890A5F"/>
    <w:rsid w:val="008922FD"/>
    <w:rsid w:val="00893594"/>
    <w:rsid w:val="00893EB3"/>
    <w:rsid w:val="00895A94"/>
    <w:rsid w:val="00897201"/>
    <w:rsid w:val="008A177C"/>
    <w:rsid w:val="008A3197"/>
    <w:rsid w:val="008A424A"/>
    <w:rsid w:val="008A4B2F"/>
    <w:rsid w:val="008A547B"/>
    <w:rsid w:val="008A57C3"/>
    <w:rsid w:val="008A790A"/>
    <w:rsid w:val="008B3907"/>
    <w:rsid w:val="008B3C03"/>
    <w:rsid w:val="008B4ABC"/>
    <w:rsid w:val="008B517D"/>
    <w:rsid w:val="008B66F0"/>
    <w:rsid w:val="008B6700"/>
    <w:rsid w:val="008B7D63"/>
    <w:rsid w:val="008C339C"/>
    <w:rsid w:val="008C35E6"/>
    <w:rsid w:val="008C43E4"/>
    <w:rsid w:val="008C67BC"/>
    <w:rsid w:val="008D161F"/>
    <w:rsid w:val="008D22A3"/>
    <w:rsid w:val="008D56BC"/>
    <w:rsid w:val="008E2F1F"/>
    <w:rsid w:val="008E60F4"/>
    <w:rsid w:val="008F1ABE"/>
    <w:rsid w:val="008F2E36"/>
    <w:rsid w:val="008F3499"/>
    <w:rsid w:val="008F4840"/>
    <w:rsid w:val="008F496F"/>
    <w:rsid w:val="008F4CAE"/>
    <w:rsid w:val="008F5527"/>
    <w:rsid w:val="008F5E18"/>
    <w:rsid w:val="008F6642"/>
    <w:rsid w:val="00900AAE"/>
    <w:rsid w:val="00901488"/>
    <w:rsid w:val="0090233A"/>
    <w:rsid w:val="0090330B"/>
    <w:rsid w:val="0090471F"/>
    <w:rsid w:val="00904C7A"/>
    <w:rsid w:val="00905144"/>
    <w:rsid w:val="00905D35"/>
    <w:rsid w:val="00906D6D"/>
    <w:rsid w:val="0091012F"/>
    <w:rsid w:val="009123A2"/>
    <w:rsid w:val="00912DF7"/>
    <w:rsid w:val="00914425"/>
    <w:rsid w:val="00915DDB"/>
    <w:rsid w:val="00917ABC"/>
    <w:rsid w:val="0092100E"/>
    <w:rsid w:val="00923884"/>
    <w:rsid w:val="009245CD"/>
    <w:rsid w:val="00924605"/>
    <w:rsid w:val="0092504A"/>
    <w:rsid w:val="00925EC0"/>
    <w:rsid w:val="0092672B"/>
    <w:rsid w:val="00927E68"/>
    <w:rsid w:val="00932E06"/>
    <w:rsid w:val="00934492"/>
    <w:rsid w:val="0093532D"/>
    <w:rsid w:val="009357EC"/>
    <w:rsid w:val="009365A6"/>
    <w:rsid w:val="00937450"/>
    <w:rsid w:val="009379B5"/>
    <w:rsid w:val="0094097D"/>
    <w:rsid w:val="00940A71"/>
    <w:rsid w:val="00941A1B"/>
    <w:rsid w:val="00942829"/>
    <w:rsid w:val="00942ED1"/>
    <w:rsid w:val="0094316F"/>
    <w:rsid w:val="00943D7D"/>
    <w:rsid w:val="00944242"/>
    <w:rsid w:val="0094562D"/>
    <w:rsid w:val="00945AC8"/>
    <w:rsid w:val="0094738C"/>
    <w:rsid w:val="009501FE"/>
    <w:rsid w:val="00950380"/>
    <w:rsid w:val="00950FC9"/>
    <w:rsid w:val="0095535F"/>
    <w:rsid w:val="00955421"/>
    <w:rsid w:val="00955480"/>
    <w:rsid w:val="009554BB"/>
    <w:rsid w:val="009557E1"/>
    <w:rsid w:val="009568C8"/>
    <w:rsid w:val="009568FC"/>
    <w:rsid w:val="00960EB3"/>
    <w:rsid w:val="00962B00"/>
    <w:rsid w:val="0096752A"/>
    <w:rsid w:val="0096790C"/>
    <w:rsid w:val="009700D9"/>
    <w:rsid w:val="0097011D"/>
    <w:rsid w:val="00972303"/>
    <w:rsid w:val="00973CCA"/>
    <w:rsid w:val="009800D7"/>
    <w:rsid w:val="00984C18"/>
    <w:rsid w:val="00987625"/>
    <w:rsid w:val="00987BB1"/>
    <w:rsid w:val="00991492"/>
    <w:rsid w:val="0099456B"/>
    <w:rsid w:val="009949AF"/>
    <w:rsid w:val="00995BF6"/>
    <w:rsid w:val="009A2B8C"/>
    <w:rsid w:val="009A797F"/>
    <w:rsid w:val="009B2262"/>
    <w:rsid w:val="009B3CE2"/>
    <w:rsid w:val="009B3F35"/>
    <w:rsid w:val="009B40E9"/>
    <w:rsid w:val="009B48AC"/>
    <w:rsid w:val="009C0E89"/>
    <w:rsid w:val="009C4969"/>
    <w:rsid w:val="009C54FE"/>
    <w:rsid w:val="009C5B59"/>
    <w:rsid w:val="009C6130"/>
    <w:rsid w:val="009C6A62"/>
    <w:rsid w:val="009C6FE1"/>
    <w:rsid w:val="009D0618"/>
    <w:rsid w:val="009D0662"/>
    <w:rsid w:val="009D3CB9"/>
    <w:rsid w:val="009D656C"/>
    <w:rsid w:val="009D6DD1"/>
    <w:rsid w:val="009D7279"/>
    <w:rsid w:val="009D7DBE"/>
    <w:rsid w:val="009E2735"/>
    <w:rsid w:val="009E6BD2"/>
    <w:rsid w:val="009E7C96"/>
    <w:rsid w:val="009E7D1B"/>
    <w:rsid w:val="009F36AB"/>
    <w:rsid w:val="009F3811"/>
    <w:rsid w:val="009F386C"/>
    <w:rsid w:val="009F39B3"/>
    <w:rsid w:val="009F3C27"/>
    <w:rsid w:val="00A00857"/>
    <w:rsid w:val="00A00FA3"/>
    <w:rsid w:val="00A040AD"/>
    <w:rsid w:val="00A04B20"/>
    <w:rsid w:val="00A060A7"/>
    <w:rsid w:val="00A062CE"/>
    <w:rsid w:val="00A06741"/>
    <w:rsid w:val="00A06FE6"/>
    <w:rsid w:val="00A0713B"/>
    <w:rsid w:val="00A10161"/>
    <w:rsid w:val="00A10711"/>
    <w:rsid w:val="00A10F7A"/>
    <w:rsid w:val="00A114E5"/>
    <w:rsid w:val="00A12AEA"/>
    <w:rsid w:val="00A12C39"/>
    <w:rsid w:val="00A1492A"/>
    <w:rsid w:val="00A15423"/>
    <w:rsid w:val="00A179B2"/>
    <w:rsid w:val="00A2071D"/>
    <w:rsid w:val="00A2086F"/>
    <w:rsid w:val="00A214F1"/>
    <w:rsid w:val="00A24CA2"/>
    <w:rsid w:val="00A25559"/>
    <w:rsid w:val="00A30431"/>
    <w:rsid w:val="00A31909"/>
    <w:rsid w:val="00A327DB"/>
    <w:rsid w:val="00A33E65"/>
    <w:rsid w:val="00A3543B"/>
    <w:rsid w:val="00A3582E"/>
    <w:rsid w:val="00A35A1A"/>
    <w:rsid w:val="00A37244"/>
    <w:rsid w:val="00A376CC"/>
    <w:rsid w:val="00A44ACB"/>
    <w:rsid w:val="00A45283"/>
    <w:rsid w:val="00A45A22"/>
    <w:rsid w:val="00A46B5F"/>
    <w:rsid w:val="00A513E1"/>
    <w:rsid w:val="00A51DED"/>
    <w:rsid w:val="00A52D85"/>
    <w:rsid w:val="00A53A20"/>
    <w:rsid w:val="00A555CF"/>
    <w:rsid w:val="00A56908"/>
    <w:rsid w:val="00A61A3D"/>
    <w:rsid w:val="00A61AC0"/>
    <w:rsid w:val="00A62246"/>
    <w:rsid w:val="00A63AF8"/>
    <w:rsid w:val="00A65E63"/>
    <w:rsid w:val="00A66D0E"/>
    <w:rsid w:val="00A67C63"/>
    <w:rsid w:val="00A67E06"/>
    <w:rsid w:val="00A713B7"/>
    <w:rsid w:val="00A71964"/>
    <w:rsid w:val="00A71A64"/>
    <w:rsid w:val="00A71F37"/>
    <w:rsid w:val="00A731B8"/>
    <w:rsid w:val="00A73956"/>
    <w:rsid w:val="00A74755"/>
    <w:rsid w:val="00A74A71"/>
    <w:rsid w:val="00A7551E"/>
    <w:rsid w:val="00A7671B"/>
    <w:rsid w:val="00A76754"/>
    <w:rsid w:val="00A77261"/>
    <w:rsid w:val="00A776C7"/>
    <w:rsid w:val="00A80298"/>
    <w:rsid w:val="00A8078E"/>
    <w:rsid w:val="00A8137A"/>
    <w:rsid w:val="00A81DA1"/>
    <w:rsid w:val="00A82AA8"/>
    <w:rsid w:val="00A83254"/>
    <w:rsid w:val="00A83929"/>
    <w:rsid w:val="00A85469"/>
    <w:rsid w:val="00A85844"/>
    <w:rsid w:val="00A8709B"/>
    <w:rsid w:val="00A911BA"/>
    <w:rsid w:val="00A91D21"/>
    <w:rsid w:val="00A920A9"/>
    <w:rsid w:val="00A927C1"/>
    <w:rsid w:val="00A9436F"/>
    <w:rsid w:val="00A9545A"/>
    <w:rsid w:val="00A9656A"/>
    <w:rsid w:val="00A976E2"/>
    <w:rsid w:val="00AA3479"/>
    <w:rsid w:val="00AA3D9B"/>
    <w:rsid w:val="00AA51C2"/>
    <w:rsid w:val="00AA5979"/>
    <w:rsid w:val="00AA632B"/>
    <w:rsid w:val="00AA69D7"/>
    <w:rsid w:val="00AA715B"/>
    <w:rsid w:val="00AB4D4F"/>
    <w:rsid w:val="00AB699B"/>
    <w:rsid w:val="00AB6DC3"/>
    <w:rsid w:val="00AB7201"/>
    <w:rsid w:val="00AC0D7D"/>
    <w:rsid w:val="00AC1686"/>
    <w:rsid w:val="00AC2617"/>
    <w:rsid w:val="00AC3E75"/>
    <w:rsid w:val="00AC6B35"/>
    <w:rsid w:val="00AD033E"/>
    <w:rsid w:val="00AD4CC2"/>
    <w:rsid w:val="00AD4D59"/>
    <w:rsid w:val="00AD5521"/>
    <w:rsid w:val="00AE067F"/>
    <w:rsid w:val="00AE0B4C"/>
    <w:rsid w:val="00AE6F12"/>
    <w:rsid w:val="00AF1FEA"/>
    <w:rsid w:val="00AF2845"/>
    <w:rsid w:val="00AF3FF3"/>
    <w:rsid w:val="00AF63FE"/>
    <w:rsid w:val="00B04109"/>
    <w:rsid w:val="00B0615C"/>
    <w:rsid w:val="00B10169"/>
    <w:rsid w:val="00B11314"/>
    <w:rsid w:val="00B122A4"/>
    <w:rsid w:val="00B13D3F"/>
    <w:rsid w:val="00B14700"/>
    <w:rsid w:val="00B16AB5"/>
    <w:rsid w:val="00B173B2"/>
    <w:rsid w:val="00B207BC"/>
    <w:rsid w:val="00B22505"/>
    <w:rsid w:val="00B22E34"/>
    <w:rsid w:val="00B27FCA"/>
    <w:rsid w:val="00B31900"/>
    <w:rsid w:val="00B36356"/>
    <w:rsid w:val="00B367BC"/>
    <w:rsid w:val="00B42398"/>
    <w:rsid w:val="00B42C52"/>
    <w:rsid w:val="00B4312B"/>
    <w:rsid w:val="00B43FDF"/>
    <w:rsid w:val="00B454F3"/>
    <w:rsid w:val="00B45756"/>
    <w:rsid w:val="00B462A9"/>
    <w:rsid w:val="00B469B0"/>
    <w:rsid w:val="00B507E3"/>
    <w:rsid w:val="00B50BA7"/>
    <w:rsid w:val="00B5151C"/>
    <w:rsid w:val="00B5213F"/>
    <w:rsid w:val="00B523BE"/>
    <w:rsid w:val="00B54273"/>
    <w:rsid w:val="00B54FBF"/>
    <w:rsid w:val="00B55CA6"/>
    <w:rsid w:val="00B56A49"/>
    <w:rsid w:val="00B5703E"/>
    <w:rsid w:val="00B57668"/>
    <w:rsid w:val="00B618B5"/>
    <w:rsid w:val="00B6385E"/>
    <w:rsid w:val="00B64862"/>
    <w:rsid w:val="00B6532B"/>
    <w:rsid w:val="00B66315"/>
    <w:rsid w:val="00B67344"/>
    <w:rsid w:val="00B67D99"/>
    <w:rsid w:val="00B70E72"/>
    <w:rsid w:val="00B71A6D"/>
    <w:rsid w:val="00B72A67"/>
    <w:rsid w:val="00B72B33"/>
    <w:rsid w:val="00B774C7"/>
    <w:rsid w:val="00B80F94"/>
    <w:rsid w:val="00B815C0"/>
    <w:rsid w:val="00B81F00"/>
    <w:rsid w:val="00B832CC"/>
    <w:rsid w:val="00B8562D"/>
    <w:rsid w:val="00B866E5"/>
    <w:rsid w:val="00B91968"/>
    <w:rsid w:val="00B91B63"/>
    <w:rsid w:val="00B92E58"/>
    <w:rsid w:val="00B9370F"/>
    <w:rsid w:val="00B93E16"/>
    <w:rsid w:val="00BA2DD1"/>
    <w:rsid w:val="00BA3A1D"/>
    <w:rsid w:val="00BA3E1F"/>
    <w:rsid w:val="00BA6333"/>
    <w:rsid w:val="00BA63C1"/>
    <w:rsid w:val="00BA645B"/>
    <w:rsid w:val="00BB2093"/>
    <w:rsid w:val="00BB31D3"/>
    <w:rsid w:val="00BB36A7"/>
    <w:rsid w:val="00BB397C"/>
    <w:rsid w:val="00BB3CCA"/>
    <w:rsid w:val="00BB4B3B"/>
    <w:rsid w:val="00BB5933"/>
    <w:rsid w:val="00BC09A2"/>
    <w:rsid w:val="00BC581D"/>
    <w:rsid w:val="00BC794B"/>
    <w:rsid w:val="00BD4268"/>
    <w:rsid w:val="00BD650F"/>
    <w:rsid w:val="00BD6A2F"/>
    <w:rsid w:val="00BD7A0F"/>
    <w:rsid w:val="00BE0B94"/>
    <w:rsid w:val="00BE0F42"/>
    <w:rsid w:val="00BE221B"/>
    <w:rsid w:val="00BE3C94"/>
    <w:rsid w:val="00BE4570"/>
    <w:rsid w:val="00BE51F1"/>
    <w:rsid w:val="00BE62E6"/>
    <w:rsid w:val="00BE7B32"/>
    <w:rsid w:val="00BF0A2D"/>
    <w:rsid w:val="00BF1948"/>
    <w:rsid w:val="00BF2387"/>
    <w:rsid w:val="00BF5671"/>
    <w:rsid w:val="00C01082"/>
    <w:rsid w:val="00C06270"/>
    <w:rsid w:val="00C11019"/>
    <w:rsid w:val="00C12151"/>
    <w:rsid w:val="00C126DC"/>
    <w:rsid w:val="00C12E00"/>
    <w:rsid w:val="00C136D1"/>
    <w:rsid w:val="00C13944"/>
    <w:rsid w:val="00C20DAA"/>
    <w:rsid w:val="00C21F3C"/>
    <w:rsid w:val="00C228B6"/>
    <w:rsid w:val="00C22D3C"/>
    <w:rsid w:val="00C22EF1"/>
    <w:rsid w:val="00C237AC"/>
    <w:rsid w:val="00C24F7C"/>
    <w:rsid w:val="00C259FD"/>
    <w:rsid w:val="00C25A06"/>
    <w:rsid w:val="00C27961"/>
    <w:rsid w:val="00C30B86"/>
    <w:rsid w:val="00C3468A"/>
    <w:rsid w:val="00C359F9"/>
    <w:rsid w:val="00C3738C"/>
    <w:rsid w:val="00C400D8"/>
    <w:rsid w:val="00C41348"/>
    <w:rsid w:val="00C41F7F"/>
    <w:rsid w:val="00C432FD"/>
    <w:rsid w:val="00C43D6A"/>
    <w:rsid w:val="00C521EE"/>
    <w:rsid w:val="00C52D3A"/>
    <w:rsid w:val="00C52D5C"/>
    <w:rsid w:val="00C53DB9"/>
    <w:rsid w:val="00C54492"/>
    <w:rsid w:val="00C55AA6"/>
    <w:rsid w:val="00C57E16"/>
    <w:rsid w:val="00C60E4C"/>
    <w:rsid w:val="00C65DB6"/>
    <w:rsid w:val="00C6728D"/>
    <w:rsid w:val="00C72C1A"/>
    <w:rsid w:val="00C74526"/>
    <w:rsid w:val="00C74DFE"/>
    <w:rsid w:val="00C75368"/>
    <w:rsid w:val="00C8030C"/>
    <w:rsid w:val="00C85E7B"/>
    <w:rsid w:val="00C8614D"/>
    <w:rsid w:val="00C864C7"/>
    <w:rsid w:val="00C872C3"/>
    <w:rsid w:val="00C879DD"/>
    <w:rsid w:val="00C90DDA"/>
    <w:rsid w:val="00C925DF"/>
    <w:rsid w:val="00C92C2D"/>
    <w:rsid w:val="00C94068"/>
    <w:rsid w:val="00C947CC"/>
    <w:rsid w:val="00C94870"/>
    <w:rsid w:val="00CA1B93"/>
    <w:rsid w:val="00CA4FF3"/>
    <w:rsid w:val="00CA53B6"/>
    <w:rsid w:val="00CA5587"/>
    <w:rsid w:val="00CA5AE5"/>
    <w:rsid w:val="00CA5DCA"/>
    <w:rsid w:val="00CA74C1"/>
    <w:rsid w:val="00CB2260"/>
    <w:rsid w:val="00CB28D9"/>
    <w:rsid w:val="00CB45E4"/>
    <w:rsid w:val="00CB4D54"/>
    <w:rsid w:val="00CB57F8"/>
    <w:rsid w:val="00CB7D53"/>
    <w:rsid w:val="00CC5627"/>
    <w:rsid w:val="00CC57C7"/>
    <w:rsid w:val="00CC678B"/>
    <w:rsid w:val="00CC67F5"/>
    <w:rsid w:val="00CD0912"/>
    <w:rsid w:val="00CD09BC"/>
    <w:rsid w:val="00CD0C8F"/>
    <w:rsid w:val="00CD3797"/>
    <w:rsid w:val="00CD422A"/>
    <w:rsid w:val="00CD4889"/>
    <w:rsid w:val="00CD59CE"/>
    <w:rsid w:val="00CD7C3C"/>
    <w:rsid w:val="00CE08F7"/>
    <w:rsid w:val="00CE0FEC"/>
    <w:rsid w:val="00CE1EC7"/>
    <w:rsid w:val="00CE2A97"/>
    <w:rsid w:val="00CE41B6"/>
    <w:rsid w:val="00CF174C"/>
    <w:rsid w:val="00CF28F7"/>
    <w:rsid w:val="00CF5D07"/>
    <w:rsid w:val="00CF7FEA"/>
    <w:rsid w:val="00D00E0B"/>
    <w:rsid w:val="00D01EDF"/>
    <w:rsid w:val="00D02100"/>
    <w:rsid w:val="00D02D93"/>
    <w:rsid w:val="00D031E2"/>
    <w:rsid w:val="00D04E8C"/>
    <w:rsid w:val="00D06E46"/>
    <w:rsid w:val="00D06FE6"/>
    <w:rsid w:val="00D13092"/>
    <w:rsid w:val="00D2220C"/>
    <w:rsid w:val="00D22E35"/>
    <w:rsid w:val="00D22F58"/>
    <w:rsid w:val="00D257E0"/>
    <w:rsid w:val="00D2606A"/>
    <w:rsid w:val="00D26DF3"/>
    <w:rsid w:val="00D27C44"/>
    <w:rsid w:val="00D31037"/>
    <w:rsid w:val="00D3182C"/>
    <w:rsid w:val="00D31CFD"/>
    <w:rsid w:val="00D32405"/>
    <w:rsid w:val="00D34D71"/>
    <w:rsid w:val="00D35897"/>
    <w:rsid w:val="00D3672A"/>
    <w:rsid w:val="00D368F4"/>
    <w:rsid w:val="00D41B15"/>
    <w:rsid w:val="00D42BA8"/>
    <w:rsid w:val="00D43A2E"/>
    <w:rsid w:val="00D44746"/>
    <w:rsid w:val="00D47184"/>
    <w:rsid w:val="00D50E3A"/>
    <w:rsid w:val="00D53A2F"/>
    <w:rsid w:val="00D56AD7"/>
    <w:rsid w:val="00D575D0"/>
    <w:rsid w:val="00D601BE"/>
    <w:rsid w:val="00D63D66"/>
    <w:rsid w:val="00D6641D"/>
    <w:rsid w:val="00D66C49"/>
    <w:rsid w:val="00D67355"/>
    <w:rsid w:val="00D676A7"/>
    <w:rsid w:val="00D70C07"/>
    <w:rsid w:val="00D73457"/>
    <w:rsid w:val="00D76C97"/>
    <w:rsid w:val="00D80668"/>
    <w:rsid w:val="00D80864"/>
    <w:rsid w:val="00D81A3F"/>
    <w:rsid w:val="00D81B89"/>
    <w:rsid w:val="00D82521"/>
    <w:rsid w:val="00D8774C"/>
    <w:rsid w:val="00D90938"/>
    <w:rsid w:val="00D919BE"/>
    <w:rsid w:val="00D96646"/>
    <w:rsid w:val="00DA1CCC"/>
    <w:rsid w:val="00DA25B7"/>
    <w:rsid w:val="00DA2E0F"/>
    <w:rsid w:val="00DA31B1"/>
    <w:rsid w:val="00DA4292"/>
    <w:rsid w:val="00DA4912"/>
    <w:rsid w:val="00DA60F7"/>
    <w:rsid w:val="00DA63A2"/>
    <w:rsid w:val="00DB013D"/>
    <w:rsid w:val="00DB0153"/>
    <w:rsid w:val="00DB1BBF"/>
    <w:rsid w:val="00DB2412"/>
    <w:rsid w:val="00DC03CF"/>
    <w:rsid w:val="00DC06C4"/>
    <w:rsid w:val="00DC413F"/>
    <w:rsid w:val="00DC5D5B"/>
    <w:rsid w:val="00DC5E34"/>
    <w:rsid w:val="00DC5F77"/>
    <w:rsid w:val="00DC66A7"/>
    <w:rsid w:val="00DC6B5B"/>
    <w:rsid w:val="00DD2634"/>
    <w:rsid w:val="00DD3C12"/>
    <w:rsid w:val="00DD404A"/>
    <w:rsid w:val="00DD4E02"/>
    <w:rsid w:val="00DD54B1"/>
    <w:rsid w:val="00DD5CC7"/>
    <w:rsid w:val="00DD6876"/>
    <w:rsid w:val="00DE3736"/>
    <w:rsid w:val="00DE5101"/>
    <w:rsid w:val="00DE638E"/>
    <w:rsid w:val="00DE70FC"/>
    <w:rsid w:val="00DE7D2C"/>
    <w:rsid w:val="00DF03A0"/>
    <w:rsid w:val="00DF0883"/>
    <w:rsid w:val="00DF0E59"/>
    <w:rsid w:val="00DF103C"/>
    <w:rsid w:val="00DF17EA"/>
    <w:rsid w:val="00DF26FA"/>
    <w:rsid w:val="00DF2A3C"/>
    <w:rsid w:val="00DF2E2A"/>
    <w:rsid w:val="00DF68B5"/>
    <w:rsid w:val="00E11E59"/>
    <w:rsid w:val="00E12467"/>
    <w:rsid w:val="00E1388C"/>
    <w:rsid w:val="00E13C00"/>
    <w:rsid w:val="00E16FFF"/>
    <w:rsid w:val="00E17AB8"/>
    <w:rsid w:val="00E20315"/>
    <w:rsid w:val="00E21CF7"/>
    <w:rsid w:val="00E2244A"/>
    <w:rsid w:val="00E23CE9"/>
    <w:rsid w:val="00E23E66"/>
    <w:rsid w:val="00E26DEA"/>
    <w:rsid w:val="00E30513"/>
    <w:rsid w:val="00E313B0"/>
    <w:rsid w:val="00E31764"/>
    <w:rsid w:val="00E32541"/>
    <w:rsid w:val="00E33104"/>
    <w:rsid w:val="00E33F74"/>
    <w:rsid w:val="00E35314"/>
    <w:rsid w:val="00E377AD"/>
    <w:rsid w:val="00E44376"/>
    <w:rsid w:val="00E44D69"/>
    <w:rsid w:val="00E45448"/>
    <w:rsid w:val="00E471C5"/>
    <w:rsid w:val="00E5050E"/>
    <w:rsid w:val="00E53323"/>
    <w:rsid w:val="00E53FE0"/>
    <w:rsid w:val="00E5477E"/>
    <w:rsid w:val="00E6275F"/>
    <w:rsid w:val="00E62FC5"/>
    <w:rsid w:val="00E65F33"/>
    <w:rsid w:val="00E723CE"/>
    <w:rsid w:val="00E72E33"/>
    <w:rsid w:val="00E752F7"/>
    <w:rsid w:val="00E80234"/>
    <w:rsid w:val="00E807F3"/>
    <w:rsid w:val="00E846F0"/>
    <w:rsid w:val="00E8499F"/>
    <w:rsid w:val="00E85001"/>
    <w:rsid w:val="00E86054"/>
    <w:rsid w:val="00E87801"/>
    <w:rsid w:val="00E9156A"/>
    <w:rsid w:val="00E919A8"/>
    <w:rsid w:val="00E929F2"/>
    <w:rsid w:val="00E93476"/>
    <w:rsid w:val="00E94017"/>
    <w:rsid w:val="00E940B8"/>
    <w:rsid w:val="00E94E18"/>
    <w:rsid w:val="00E959F7"/>
    <w:rsid w:val="00EA0F6A"/>
    <w:rsid w:val="00EA1B91"/>
    <w:rsid w:val="00EA2D53"/>
    <w:rsid w:val="00EA39A4"/>
    <w:rsid w:val="00EA71B2"/>
    <w:rsid w:val="00EB0A37"/>
    <w:rsid w:val="00EB42B0"/>
    <w:rsid w:val="00EB67E8"/>
    <w:rsid w:val="00EC0A1F"/>
    <w:rsid w:val="00EC113A"/>
    <w:rsid w:val="00EC20DC"/>
    <w:rsid w:val="00EC3611"/>
    <w:rsid w:val="00EC714F"/>
    <w:rsid w:val="00ED0A73"/>
    <w:rsid w:val="00ED0E8D"/>
    <w:rsid w:val="00ED359B"/>
    <w:rsid w:val="00ED4593"/>
    <w:rsid w:val="00ED4D09"/>
    <w:rsid w:val="00EE418F"/>
    <w:rsid w:val="00EE4324"/>
    <w:rsid w:val="00EE5106"/>
    <w:rsid w:val="00EE7651"/>
    <w:rsid w:val="00EE77B7"/>
    <w:rsid w:val="00EF0672"/>
    <w:rsid w:val="00EF14EA"/>
    <w:rsid w:val="00EF23F2"/>
    <w:rsid w:val="00EF2D47"/>
    <w:rsid w:val="00EF2DC2"/>
    <w:rsid w:val="00EF3440"/>
    <w:rsid w:val="00EF49DC"/>
    <w:rsid w:val="00EF50B4"/>
    <w:rsid w:val="00EF649A"/>
    <w:rsid w:val="00EF7E7E"/>
    <w:rsid w:val="00F02866"/>
    <w:rsid w:val="00F02C23"/>
    <w:rsid w:val="00F030FD"/>
    <w:rsid w:val="00F03331"/>
    <w:rsid w:val="00F04469"/>
    <w:rsid w:val="00F1002B"/>
    <w:rsid w:val="00F10363"/>
    <w:rsid w:val="00F10406"/>
    <w:rsid w:val="00F10981"/>
    <w:rsid w:val="00F12DCF"/>
    <w:rsid w:val="00F14436"/>
    <w:rsid w:val="00F149E5"/>
    <w:rsid w:val="00F17669"/>
    <w:rsid w:val="00F227F1"/>
    <w:rsid w:val="00F25188"/>
    <w:rsid w:val="00F25B8A"/>
    <w:rsid w:val="00F25C55"/>
    <w:rsid w:val="00F25FF7"/>
    <w:rsid w:val="00F267C1"/>
    <w:rsid w:val="00F30DEA"/>
    <w:rsid w:val="00F33C4C"/>
    <w:rsid w:val="00F34703"/>
    <w:rsid w:val="00F34A87"/>
    <w:rsid w:val="00F352D1"/>
    <w:rsid w:val="00F41DE2"/>
    <w:rsid w:val="00F436DE"/>
    <w:rsid w:val="00F4463E"/>
    <w:rsid w:val="00F44A70"/>
    <w:rsid w:val="00F46E2E"/>
    <w:rsid w:val="00F51221"/>
    <w:rsid w:val="00F530ED"/>
    <w:rsid w:val="00F534A6"/>
    <w:rsid w:val="00F54053"/>
    <w:rsid w:val="00F5509E"/>
    <w:rsid w:val="00F56172"/>
    <w:rsid w:val="00F575F1"/>
    <w:rsid w:val="00F605E3"/>
    <w:rsid w:val="00F61ABD"/>
    <w:rsid w:val="00F6323B"/>
    <w:rsid w:val="00F64B62"/>
    <w:rsid w:val="00F64BF2"/>
    <w:rsid w:val="00F65F25"/>
    <w:rsid w:val="00F66B29"/>
    <w:rsid w:val="00F701C3"/>
    <w:rsid w:val="00F708CD"/>
    <w:rsid w:val="00F70D77"/>
    <w:rsid w:val="00F717E3"/>
    <w:rsid w:val="00F71B51"/>
    <w:rsid w:val="00F72444"/>
    <w:rsid w:val="00F72DE0"/>
    <w:rsid w:val="00F72FF2"/>
    <w:rsid w:val="00F73B0D"/>
    <w:rsid w:val="00F73B7A"/>
    <w:rsid w:val="00F74B8F"/>
    <w:rsid w:val="00F7688A"/>
    <w:rsid w:val="00F770E5"/>
    <w:rsid w:val="00F77898"/>
    <w:rsid w:val="00F8114B"/>
    <w:rsid w:val="00F81CB7"/>
    <w:rsid w:val="00F83059"/>
    <w:rsid w:val="00F8374D"/>
    <w:rsid w:val="00F84CA1"/>
    <w:rsid w:val="00F8524E"/>
    <w:rsid w:val="00F8531E"/>
    <w:rsid w:val="00F86298"/>
    <w:rsid w:val="00F90B0D"/>
    <w:rsid w:val="00F9145C"/>
    <w:rsid w:val="00F91EA5"/>
    <w:rsid w:val="00F93087"/>
    <w:rsid w:val="00F954D0"/>
    <w:rsid w:val="00F9606B"/>
    <w:rsid w:val="00FA1608"/>
    <w:rsid w:val="00FA1D83"/>
    <w:rsid w:val="00FA34B5"/>
    <w:rsid w:val="00FA3884"/>
    <w:rsid w:val="00FA4683"/>
    <w:rsid w:val="00FA4EE1"/>
    <w:rsid w:val="00FA5F60"/>
    <w:rsid w:val="00FA636B"/>
    <w:rsid w:val="00FB09D1"/>
    <w:rsid w:val="00FB276A"/>
    <w:rsid w:val="00FB3892"/>
    <w:rsid w:val="00FB415B"/>
    <w:rsid w:val="00FB4C34"/>
    <w:rsid w:val="00FB4C9F"/>
    <w:rsid w:val="00FB6480"/>
    <w:rsid w:val="00FB77CA"/>
    <w:rsid w:val="00FC1A18"/>
    <w:rsid w:val="00FC1DFB"/>
    <w:rsid w:val="00FC2033"/>
    <w:rsid w:val="00FC495F"/>
    <w:rsid w:val="00FC5175"/>
    <w:rsid w:val="00FC6CF2"/>
    <w:rsid w:val="00FC7104"/>
    <w:rsid w:val="00FD299D"/>
    <w:rsid w:val="00FD3FD9"/>
    <w:rsid w:val="00FD4BE0"/>
    <w:rsid w:val="00FE1217"/>
    <w:rsid w:val="00FE205E"/>
    <w:rsid w:val="00FE244C"/>
    <w:rsid w:val="00FE264D"/>
    <w:rsid w:val="00FE2843"/>
    <w:rsid w:val="00FE38E1"/>
    <w:rsid w:val="00FF307D"/>
    <w:rsid w:val="00FF446A"/>
    <w:rsid w:val="00FF5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FA94FA"/>
  <w15:chartTrackingRefBased/>
  <w15:docId w15:val="{5B8B0B1A-8035-41B6-A792-E5880D8F8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67E8"/>
  </w:style>
  <w:style w:type="paragraph" w:styleId="Heading1">
    <w:name w:val="heading 1"/>
    <w:basedOn w:val="Normal"/>
    <w:next w:val="Normal"/>
    <w:link w:val="Heading1Char"/>
    <w:uiPriority w:val="9"/>
    <w:qFormat/>
    <w:rsid w:val="009E6BD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448B1"/>
    <w:pPr>
      <w:keepNext/>
      <w:keepLines/>
      <w:spacing w:before="40" w:after="12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90CC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bCs/>
      <w:i/>
      <w:iCs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AD033E"/>
    <w:pPr>
      <w:spacing w:after="240" w:line="240" w:lineRule="auto"/>
      <w:contextualSpacing/>
    </w:pPr>
    <w:rPr>
      <w:rFonts w:asciiTheme="majorHAnsi" w:eastAsiaTheme="majorEastAsia" w:hAnsiTheme="majorHAnsi" w:cstheme="majorBidi"/>
      <w:b/>
      <w:bCs/>
      <w:spacing w:val="-10"/>
      <w:kern w:val="28"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AD033E"/>
    <w:rPr>
      <w:rFonts w:asciiTheme="majorHAnsi" w:eastAsiaTheme="majorEastAsia" w:hAnsiTheme="majorHAnsi" w:cstheme="majorBidi"/>
      <w:b/>
      <w:bCs/>
      <w:spacing w:val="-10"/>
      <w:kern w:val="28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7448B1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9E6BD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9E6B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ss-l6t30p">
    <w:name w:val="css-l6t30p"/>
    <w:basedOn w:val="DefaultParagraphFont"/>
    <w:rsid w:val="009E6BD2"/>
  </w:style>
  <w:style w:type="character" w:customStyle="1" w:styleId="css-d73nb7">
    <w:name w:val="css-d73nb7"/>
    <w:basedOn w:val="DefaultParagraphFont"/>
    <w:rsid w:val="009E6BD2"/>
  </w:style>
  <w:style w:type="paragraph" w:styleId="HTMLAddress">
    <w:name w:val="HTML Address"/>
    <w:basedOn w:val="Normal"/>
    <w:link w:val="HTMLAddressChar"/>
    <w:uiPriority w:val="99"/>
    <w:semiHidden/>
    <w:unhideWhenUsed/>
    <w:rsid w:val="009E6BD2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en-GB"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9E6BD2"/>
    <w:rPr>
      <w:rFonts w:ascii="Times New Roman" w:eastAsia="Times New Roman" w:hAnsi="Times New Roman" w:cs="Times New Roman"/>
      <w:i/>
      <w:iCs/>
      <w:sz w:val="24"/>
      <w:szCs w:val="24"/>
      <w:lang w:eastAsia="en-GB"/>
    </w:rPr>
  </w:style>
  <w:style w:type="paragraph" w:customStyle="1" w:styleId="css-i43ppq">
    <w:name w:val="css-i43ppq"/>
    <w:basedOn w:val="Normal"/>
    <w:rsid w:val="009E6B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9E6BD2"/>
    <w:rPr>
      <w:color w:val="0000FF"/>
      <w:u w:val="single"/>
    </w:rPr>
  </w:style>
  <w:style w:type="paragraph" w:customStyle="1" w:styleId="css-15t42va">
    <w:name w:val="css-15t42va"/>
    <w:basedOn w:val="Normal"/>
    <w:rsid w:val="009E6B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9E6BD2"/>
    <w:rPr>
      <w:b/>
      <w:bCs/>
    </w:rPr>
  </w:style>
  <w:style w:type="paragraph" w:styleId="ListParagraph">
    <w:name w:val="List Paragraph"/>
    <w:basedOn w:val="Normal"/>
    <w:uiPriority w:val="34"/>
    <w:qFormat/>
    <w:rsid w:val="0092504A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390CCB"/>
    <w:rPr>
      <w:rFonts w:asciiTheme="majorHAnsi" w:eastAsiaTheme="majorEastAsia" w:hAnsiTheme="majorHAnsi" w:cstheme="majorBidi"/>
      <w:b/>
      <w:bCs/>
      <w:i/>
      <w:iCs/>
      <w:color w:val="1F3763" w:themeColor="accent1" w:themeShade="7F"/>
      <w:sz w:val="24"/>
      <w:szCs w:val="24"/>
    </w:rPr>
  </w:style>
  <w:style w:type="paragraph" w:styleId="NoSpacing">
    <w:name w:val="No Spacing"/>
    <w:link w:val="NoSpacingChar"/>
    <w:uiPriority w:val="1"/>
    <w:qFormat/>
    <w:rsid w:val="00E16FFF"/>
    <w:pPr>
      <w:spacing w:after="0" w:line="240" w:lineRule="auto"/>
    </w:pPr>
  </w:style>
  <w:style w:type="table" w:styleId="TableGrid">
    <w:name w:val="Table Grid"/>
    <w:basedOn w:val="TableNormal"/>
    <w:uiPriority w:val="39"/>
    <w:rsid w:val="001A3B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4">
    <w:name w:val="Plain Table 4"/>
    <w:basedOn w:val="TableNormal"/>
    <w:uiPriority w:val="44"/>
    <w:rsid w:val="00F25FF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1">
    <w:name w:val="Plain Table 1"/>
    <w:basedOn w:val="TableNormal"/>
    <w:uiPriority w:val="41"/>
    <w:rsid w:val="00016D4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F50B4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BF1948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table" w:styleId="GridTable4-Accent3">
    <w:name w:val="Grid Table 4 Accent 3"/>
    <w:basedOn w:val="TableNormal"/>
    <w:uiPriority w:val="49"/>
    <w:rsid w:val="004D067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customStyle="1" w:styleId="NoSpacingChar">
    <w:name w:val="No Spacing Char"/>
    <w:basedOn w:val="DefaultParagraphFont"/>
    <w:link w:val="NoSpacing"/>
    <w:uiPriority w:val="1"/>
    <w:rsid w:val="00A81DA1"/>
  </w:style>
  <w:style w:type="paragraph" w:customStyle="1" w:styleId="K-Normal">
    <w:name w:val="K - Normal"/>
    <w:basedOn w:val="Normal"/>
    <w:link w:val="K-NormalChar"/>
    <w:qFormat/>
    <w:rsid w:val="0013748C"/>
    <w:pPr>
      <w:spacing w:after="0" w:line="240" w:lineRule="auto"/>
      <w:jc w:val="both"/>
    </w:pPr>
  </w:style>
  <w:style w:type="character" w:customStyle="1" w:styleId="K-NormalChar">
    <w:name w:val="K - Normal Char"/>
    <w:basedOn w:val="DefaultParagraphFont"/>
    <w:link w:val="K-Normal"/>
    <w:rsid w:val="0013748C"/>
  </w:style>
  <w:style w:type="character" w:styleId="IntenseReference">
    <w:name w:val="Intense Reference"/>
    <w:aliases w:val="K - Subheader"/>
    <w:basedOn w:val="NoSpacingChar"/>
    <w:uiPriority w:val="32"/>
    <w:qFormat/>
    <w:rsid w:val="0013748C"/>
    <w:rPr>
      <w:rFonts w:asciiTheme="minorHAnsi" w:hAnsiTheme="minorHAnsi"/>
      <w:b/>
      <w:bCs/>
      <w:caps w:val="0"/>
      <w:smallCaps w:val="0"/>
      <w:color w:val="000000" w:themeColor="text1"/>
      <w:spacing w:val="5"/>
      <w:position w:val="0"/>
      <w:sz w:val="22"/>
      <w:szCs w:val="32"/>
    </w:rPr>
  </w:style>
  <w:style w:type="paragraph" w:styleId="Header">
    <w:name w:val="header"/>
    <w:basedOn w:val="Normal"/>
    <w:link w:val="HeaderChar"/>
    <w:uiPriority w:val="99"/>
    <w:unhideWhenUsed/>
    <w:rsid w:val="002038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381C"/>
  </w:style>
  <w:style w:type="paragraph" w:styleId="Footer">
    <w:name w:val="footer"/>
    <w:basedOn w:val="Normal"/>
    <w:link w:val="FooterChar"/>
    <w:uiPriority w:val="99"/>
    <w:unhideWhenUsed/>
    <w:rsid w:val="002038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381C"/>
  </w:style>
  <w:style w:type="paragraph" w:customStyle="1" w:styleId="quoteskindle">
    <w:name w:val="quotes kindle"/>
    <w:basedOn w:val="NoSpacing"/>
    <w:link w:val="quoteskindleChar"/>
    <w:autoRedefine/>
    <w:qFormat/>
    <w:rsid w:val="00A9545A"/>
    <w:pPr>
      <w:ind w:left="142" w:right="141"/>
      <w:jc w:val="both"/>
    </w:pPr>
  </w:style>
  <w:style w:type="character" w:customStyle="1" w:styleId="quoteskindleChar">
    <w:name w:val="quotes kindle Char"/>
    <w:basedOn w:val="NoSpacingChar"/>
    <w:link w:val="quoteskindle"/>
    <w:rsid w:val="00A9545A"/>
  </w:style>
  <w:style w:type="character" w:styleId="UnresolvedMention">
    <w:name w:val="Unresolved Mention"/>
    <w:basedOn w:val="DefaultParagraphFont"/>
    <w:uiPriority w:val="99"/>
    <w:semiHidden/>
    <w:unhideWhenUsed/>
    <w:rsid w:val="00F9606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9606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34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9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07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44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70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377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07366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88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72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244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525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549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1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985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136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849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1902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8721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0463996">
                                  <w:marLeft w:val="0"/>
                                  <w:marRight w:val="0"/>
                                  <w:marTop w:val="0"/>
                                  <w:marBottom w:val="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49242728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0276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5" w:color="DCDCDC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5743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DCDCDC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6245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752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61542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82326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27675146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6" w:space="3" w:color="DCDCDC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7371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8743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1736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076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231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923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5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8.png"/><Relationship Id="rId3" Type="http://schemas.openxmlformats.org/officeDocument/2006/relationships/styles" Target="styles.xml"/><Relationship Id="rId21" Type="http://schemas.openxmlformats.org/officeDocument/2006/relationships/image" Target="media/image10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microsoft.com/office/2017/06/relationships/model3d" Target="media/model3d1.glb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hyperlink" Target="https://youtu.be/CY1EKlAYjlA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bradfordvts.co.uk/teaching-learning/reflection/" TargetMode="External"/><Relationship Id="rId23" Type="http://schemas.openxmlformats.org/officeDocument/2006/relationships/image" Target="media/image12.svg"/><Relationship Id="rId10" Type="http://schemas.openxmlformats.org/officeDocument/2006/relationships/image" Target="media/image3.png"/><Relationship Id="rId19" Type="http://schemas.openxmlformats.org/officeDocument/2006/relationships/image" Target="media/image9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www.gp-training.net/wp-content/uploads/2020/08/being_a_reflective_gp_2009_-5.pdf" TargetMode="External"/><Relationship Id="rId22" Type="http://schemas.openxmlformats.org/officeDocument/2006/relationships/image" Target="media/image1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marl\OneDrive\Documents\John\WIP\Differential%20Attainment\-%20VLE\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FE3F8B-F3D6-4908-930E-85AD788A72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379</TotalTime>
  <Pages>5</Pages>
  <Words>959</Words>
  <Characters>5467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Marlow</dc:creator>
  <cp:keywords/>
  <dc:description/>
  <cp:lastModifiedBy>John Marlow</cp:lastModifiedBy>
  <cp:revision>309</cp:revision>
  <dcterms:created xsi:type="dcterms:W3CDTF">2021-05-29T16:16:00Z</dcterms:created>
  <dcterms:modified xsi:type="dcterms:W3CDTF">2021-07-13T08:06:00Z</dcterms:modified>
</cp:coreProperties>
</file>